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4A" w:rsidRDefault="00B3514A"/>
    <w:p w:rsidR="00B3514A" w:rsidRDefault="00B3514A"/>
    <w:p w:rsidR="00B3514A" w:rsidRDefault="00B3514A"/>
    <w:p w:rsidR="00B3514A" w:rsidRDefault="001D2B97">
      <w:pPr>
        <w:rPr>
          <w:b/>
        </w:rPr>
      </w:pPr>
      <w:r>
        <w:rPr>
          <w:b/>
          <w:noProof/>
        </w:rPr>
        <w:pict>
          <v:line id="Line 5" o:spid="_x0000_s1026" style="position:absolute;left:0;text-align:left;z-index:251653632;visibility:visible" from="22.3pt,.35pt" to="425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P70FAIAACk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" o:allowincell="f" strokecolor="gray"/>
        </w:pict>
      </w:r>
    </w:p>
    <w:p w:rsidR="00B3514A" w:rsidRDefault="00944649">
      <w:pPr>
        <w:pStyle w:val="titulocapa"/>
        <w:ind w:firstLine="0"/>
      </w:pPr>
      <w:r>
        <w:t>Documento de Arquitetura</w:t>
      </w:r>
    </w:p>
    <w:p w:rsidR="006A60A6" w:rsidRDefault="006A60A6" w:rsidP="006A60A6">
      <w:pPr>
        <w:pStyle w:val="titulocapa2"/>
        <w:ind w:firstLine="0"/>
      </w:pPr>
    </w:p>
    <w:p w:rsidR="006A60A6" w:rsidRDefault="006A60A6" w:rsidP="006A60A6">
      <w:pPr>
        <w:pStyle w:val="titulocapa2"/>
        <w:ind w:firstLine="0"/>
      </w:pPr>
    </w:p>
    <w:p w:rsidR="006A60A6" w:rsidRDefault="002A211E" w:rsidP="006A60A6">
      <w:pPr>
        <w:pStyle w:val="titulocapa2"/>
        <w:ind w:firstLine="0"/>
        <w:rPr>
          <w:b/>
        </w:rPr>
      </w:pPr>
      <w:r>
        <w:rPr>
          <w:b/>
        </w:rPr>
        <w:t>I9 Educatio</w:t>
      </w: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Default="005A4CC9" w:rsidP="006A60A6">
      <w:pPr>
        <w:pStyle w:val="titulocapa2"/>
        <w:ind w:firstLine="0"/>
        <w:rPr>
          <w:b/>
        </w:rPr>
      </w:pPr>
    </w:p>
    <w:p w:rsidR="005A4CC9" w:rsidRPr="00583BFE" w:rsidRDefault="005A4CC9" w:rsidP="006A60A6">
      <w:pPr>
        <w:pStyle w:val="titulocapa2"/>
        <w:ind w:firstLine="0"/>
        <w:rPr>
          <w:b/>
        </w:rPr>
      </w:pPr>
    </w:p>
    <w:p w:rsidR="006A60A6" w:rsidRPr="0058050C" w:rsidRDefault="006A60A6" w:rsidP="006A60A6">
      <w:pPr>
        <w:jc w:val="center"/>
        <w:rPr>
          <w:rFonts w:ascii="Arial" w:hAnsi="Arial" w:cs="Arial"/>
        </w:rPr>
      </w:pPr>
      <w:r w:rsidRPr="0058050C">
        <w:rPr>
          <w:rFonts w:ascii="Arial" w:hAnsi="Arial" w:cs="Arial"/>
        </w:rPr>
        <w:t>Cliente:</w:t>
      </w:r>
      <w:r w:rsidR="005A4CC9">
        <w:rPr>
          <w:rFonts w:ascii="Arial" w:hAnsi="Arial" w:cs="Arial"/>
        </w:rPr>
        <w:t xml:space="preserve"> </w:t>
      </w:r>
      <w:r w:rsidR="002A211E">
        <w:rPr>
          <w:rFonts w:ascii="Arial" w:hAnsi="Arial" w:cs="Arial"/>
        </w:rPr>
        <w:t>Escola Santa Monica</w:t>
      </w:r>
    </w:p>
    <w:p w:rsidR="00E24905" w:rsidRPr="0058050C" w:rsidRDefault="005A4CC9" w:rsidP="005A4CC9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85925" cy="2047875"/>
            <wp:effectExtent l="19050" t="0" r="9525" b="0"/>
            <wp:docPr id="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905" w:rsidRPr="0058050C" w:rsidRDefault="00E24905" w:rsidP="00E24905">
      <w:pPr>
        <w:outlineLvl w:val="0"/>
        <w:rPr>
          <w:rFonts w:ascii="Arial" w:hAnsi="Arial" w:cs="Arial"/>
        </w:rPr>
      </w:pPr>
    </w:p>
    <w:p w:rsidR="00B3514A" w:rsidRDefault="00B3514A">
      <w:pPr>
        <w:pStyle w:val="Corpodetexto"/>
      </w:pPr>
    </w:p>
    <w:p w:rsidR="001D5307" w:rsidRDefault="001D5307" w:rsidP="001D5307">
      <w:pPr>
        <w:jc w:val="center"/>
      </w:pPr>
      <w:r>
        <w:t xml:space="preserve">Responsável: </w:t>
      </w:r>
      <w:r w:rsidR="005A4CC9">
        <w:t>Rodrigo Sales</w:t>
      </w:r>
    </w:p>
    <w:p w:rsidR="001D5307" w:rsidRDefault="001D2B97" w:rsidP="001D5307">
      <w:pPr>
        <w:spacing w:before="120"/>
      </w:pPr>
      <w:r>
        <w:rPr>
          <w:noProof/>
        </w:rPr>
        <w:pict>
          <v:line id="Line 382" o:spid="_x0000_s1048" style="position:absolute;left:0;text-align:left;z-index:251656704;visibility:visible" from="22.3pt,7.45pt" to="425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" o:allowincell="f" strokecolor="gray"/>
        </w:pict>
      </w:r>
    </w:p>
    <w:p w:rsidR="00B3514A" w:rsidRDefault="00B3514A" w:rsidP="007342E3">
      <w:pPr>
        <w:sectPr w:rsidR="00B3514A">
          <w:headerReference w:type="even" r:id="rId8"/>
          <w:headerReference w:type="default" r:id="rId9"/>
          <w:footerReference w:type="default" r:id="rId10"/>
          <w:pgSz w:w="11907" w:h="16840" w:code="9"/>
          <w:pgMar w:top="1701" w:right="1151" w:bottom="1140" w:left="1151" w:header="561" w:footer="561" w:gutter="561"/>
          <w:cols w:space="720"/>
          <w:titlePg/>
        </w:sectPr>
      </w:pPr>
    </w:p>
    <w:p w:rsidR="00B3514A" w:rsidRDefault="00B3514A">
      <w:pPr>
        <w:pStyle w:val="PSCLegenda"/>
      </w:pPr>
      <w:r>
        <w:lastRenderedPageBreak/>
        <w:t xml:space="preserve">Histórico de Alterações </w:t>
      </w:r>
      <w:r>
        <w:rPr>
          <w:rFonts w:ascii="Times" w:hAnsi="Times"/>
          <w:b w:val="0"/>
        </w:rPr>
        <w:t>(deste template)</w:t>
      </w:r>
    </w:p>
    <w:tbl>
      <w:tblPr>
        <w:tblW w:w="836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76"/>
        <w:gridCol w:w="1276"/>
        <w:gridCol w:w="4111"/>
        <w:gridCol w:w="1701"/>
      </w:tblGrid>
      <w:tr w:rsidR="0043013E" w:rsidTr="0043013E">
        <w:tc>
          <w:tcPr>
            <w:tcW w:w="1276" w:type="dxa"/>
            <w:shd w:val="pct12" w:color="000000" w:fill="FFFFFF"/>
          </w:tcPr>
          <w:p w:rsidR="0043013E" w:rsidRDefault="0043013E" w:rsidP="004A1AC7">
            <w:pPr>
              <w:pStyle w:val="PSCTabelaCabecalho"/>
            </w:pPr>
            <w:r>
              <w:t>Data</w:t>
            </w:r>
          </w:p>
        </w:tc>
        <w:tc>
          <w:tcPr>
            <w:tcW w:w="1276" w:type="dxa"/>
            <w:shd w:val="pct12" w:color="000000" w:fill="FFFFFF"/>
          </w:tcPr>
          <w:p w:rsidR="0043013E" w:rsidRDefault="0043013E" w:rsidP="004A1AC7">
            <w:pPr>
              <w:pStyle w:val="PSCTabelaCabecalho"/>
            </w:pPr>
            <w:r>
              <w:t>Versão</w:t>
            </w:r>
          </w:p>
        </w:tc>
        <w:tc>
          <w:tcPr>
            <w:tcW w:w="4111" w:type="dxa"/>
            <w:shd w:val="pct12" w:color="000000" w:fill="FFFFFF"/>
          </w:tcPr>
          <w:p w:rsidR="0043013E" w:rsidRDefault="0043013E" w:rsidP="004A1AC7">
            <w:pPr>
              <w:pStyle w:val="PSCTabelaCabecalho"/>
            </w:pPr>
            <w:r>
              <w:t>Descrição</w:t>
            </w:r>
          </w:p>
        </w:tc>
        <w:tc>
          <w:tcPr>
            <w:tcW w:w="1701" w:type="dxa"/>
            <w:shd w:val="pct12" w:color="000000" w:fill="FFFFFF"/>
          </w:tcPr>
          <w:p w:rsidR="0043013E" w:rsidRDefault="0043013E" w:rsidP="004A1AC7">
            <w:pPr>
              <w:pStyle w:val="PSCTabelaCabecalho"/>
            </w:pPr>
            <w:r>
              <w:t>Autor</w:t>
            </w:r>
          </w:p>
        </w:tc>
      </w:tr>
      <w:tr w:rsidR="0043013E" w:rsidTr="0043013E">
        <w:trPr>
          <w:trHeight w:val="364"/>
        </w:trPr>
        <w:tc>
          <w:tcPr>
            <w:tcW w:w="1276" w:type="dxa"/>
          </w:tcPr>
          <w:p w:rsidR="0043013E" w:rsidRDefault="005A4CC9" w:rsidP="005A4CC9">
            <w:r>
              <w:t>03</w:t>
            </w:r>
            <w:r w:rsidR="0043013E">
              <w:t>/</w:t>
            </w:r>
            <w:r>
              <w:t>11</w:t>
            </w:r>
            <w:r w:rsidR="0043013E">
              <w:t>/</w:t>
            </w:r>
            <w:r>
              <w:t>2011</w:t>
            </w:r>
          </w:p>
        </w:tc>
        <w:tc>
          <w:tcPr>
            <w:tcW w:w="1276" w:type="dxa"/>
          </w:tcPr>
          <w:p w:rsidR="0043013E" w:rsidRDefault="0043013E" w:rsidP="004A1AC7">
            <w:r>
              <w:t>01.00-D01</w:t>
            </w:r>
          </w:p>
        </w:tc>
        <w:tc>
          <w:tcPr>
            <w:tcW w:w="4111" w:type="dxa"/>
          </w:tcPr>
          <w:p w:rsidR="0043013E" w:rsidRDefault="005A4CC9" w:rsidP="004A1AC7">
            <w:pPr>
              <w:ind w:left="34"/>
            </w:pPr>
            <w:r>
              <w:t>Iniciação do Documento de Arquitetura</w:t>
            </w:r>
          </w:p>
        </w:tc>
        <w:tc>
          <w:tcPr>
            <w:tcW w:w="1701" w:type="dxa"/>
          </w:tcPr>
          <w:p w:rsidR="0043013E" w:rsidRDefault="005A4CC9" w:rsidP="004A1AC7">
            <w:pPr>
              <w:ind w:left="30"/>
            </w:pPr>
            <w:r>
              <w:t>Rodrigo Sales</w:t>
            </w:r>
          </w:p>
        </w:tc>
      </w:tr>
      <w:tr w:rsidR="0043013E" w:rsidTr="0043013E">
        <w:tc>
          <w:tcPr>
            <w:tcW w:w="1276" w:type="dxa"/>
          </w:tcPr>
          <w:p w:rsidR="0043013E" w:rsidRDefault="0043013E" w:rsidP="002A211E">
            <w:r>
              <w:t>xx/xx/xxxx</w:t>
            </w:r>
          </w:p>
        </w:tc>
        <w:tc>
          <w:tcPr>
            <w:tcW w:w="1276" w:type="dxa"/>
          </w:tcPr>
          <w:p w:rsidR="0043013E" w:rsidRDefault="0043013E" w:rsidP="004A1AC7">
            <w:r>
              <w:t>01.00-D02</w:t>
            </w:r>
          </w:p>
        </w:tc>
        <w:tc>
          <w:tcPr>
            <w:tcW w:w="4111" w:type="dxa"/>
          </w:tcPr>
          <w:p w:rsidR="0043013E" w:rsidRDefault="0043013E" w:rsidP="004A1AC7">
            <w:pPr>
              <w:ind w:left="34"/>
            </w:pPr>
          </w:p>
        </w:tc>
        <w:tc>
          <w:tcPr>
            <w:tcW w:w="1701" w:type="dxa"/>
          </w:tcPr>
          <w:p w:rsidR="0043013E" w:rsidRDefault="0043013E" w:rsidP="004A1AC7">
            <w:pPr>
              <w:ind w:left="30"/>
            </w:pPr>
          </w:p>
        </w:tc>
      </w:tr>
      <w:tr w:rsidR="0043013E" w:rsidTr="0043013E">
        <w:tc>
          <w:tcPr>
            <w:tcW w:w="1276" w:type="dxa"/>
          </w:tcPr>
          <w:p w:rsidR="0043013E" w:rsidRDefault="0043013E" w:rsidP="002A211E">
            <w:r>
              <w:t>xx/xx/xxxx</w:t>
            </w:r>
          </w:p>
        </w:tc>
        <w:tc>
          <w:tcPr>
            <w:tcW w:w="1276" w:type="dxa"/>
          </w:tcPr>
          <w:p w:rsidR="0043013E" w:rsidRDefault="0043013E" w:rsidP="004A1AC7">
            <w:r>
              <w:t>01.00-D03</w:t>
            </w:r>
          </w:p>
        </w:tc>
        <w:tc>
          <w:tcPr>
            <w:tcW w:w="4111" w:type="dxa"/>
          </w:tcPr>
          <w:p w:rsidR="0043013E" w:rsidRDefault="0043013E" w:rsidP="004A1AC7">
            <w:pPr>
              <w:ind w:left="34"/>
            </w:pPr>
          </w:p>
        </w:tc>
        <w:tc>
          <w:tcPr>
            <w:tcW w:w="1701" w:type="dxa"/>
          </w:tcPr>
          <w:p w:rsidR="0043013E" w:rsidRDefault="0043013E" w:rsidP="004A1AC7">
            <w:pPr>
              <w:ind w:left="30"/>
            </w:pPr>
          </w:p>
        </w:tc>
      </w:tr>
      <w:tr w:rsidR="0043013E" w:rsidTr="0043013E">
        <w:tc>
          <w:tcPr>
            <w:tcW w:w="1276" w:type="dxa"/>
          </w:tcPr>
          <w:p w:rsidR="0043013E" w:rsidRDefault="0043013E" w:rsidP="002A211E">
            <w:r>
              <w:t>xx/xx/xxxx</w:t>
            </w:r>
          </w:p>
        </w:tc>
        <w:tc>
          <w:tcPr>
            <w:tcW w:w="1276" w:type="dxa"/>
          </w:tcPr>
          <w:p w:rsidR="0043013E" w:rsidRDefault="0043013E" w:rsidP="004A1AC7">
            <w:r>
              <w:t>01.00-D04</w:t>
            </w:r>
          </w:p>
        </w:tc>
        <w:tc>
          <w:tcPr>
            <w:tcW w:w="4111" w:type="dxa"/>
          </w:tcPr>
          <w:p w:rsidR="0043013E" w:rsidRDefault="0043013E" w:rsidP="004A1AC7">
            <w:pPr>
              <w:ind w:left="34"/>
            </w:pPr>
          </w:p>
        </w:tc>
        <w:tc>
          <w:tcPr>
            <w:tcW w:w="1701" w:type="dxa"/>
          </w:tcPr>
          <w:p w:rsidR="0043013E" w:rsidRDefault="0043013E" w:rsidP="004A1AC7">
            <w:pPr>
              <w:ind w:left="30"/>
            </w:pPr>
          </w:p>
        </w:tc>
      </w:tr>
      <w:tr w:rsidR="0043013E" w:rsidTr="0043013E">
        <w:tc>
          <w:tcPr>
            <w:tcW w:w="1276" w:type="dxa"/>
          </w:tcPr>
          <w:p w:rsidR="0043013E" w:rsidRDefault="0043013E" w:rsidP="002A211E">
            <w:r>
              <w:t>xx/xx/xxxx</w:t>
            </w:r>
          </w:p>
        </w:tc>
        <w:tc>
          <w:tcPr>
            <w:tcW w:w="1276" w:type="dxa"/>
          </w:tcPr>
          <w:p w:rsidR="0043013E" w:rsidRDefault="0043013E" w:rsidP="0043013E">
            <w:r>
              <w:t>01.00</w:t>
            </w:r>
          </w:p>
        </w:tc>
        <w:tc>
          <w:tcPr>
            <w:tcW w:w="4111" w:type="dxa"/>
          </w:tcPr>
          <w:p w:rsidR="0043013E" w:rsidRDefault="0043013E" w:rsidP="004A1AC7">
            <w:pPr>
              <w:ind w:left="34"/>
            </w:pPr>
          </w:p>
        </w:tc>
        <w:tc>
          <w:tcPr>
            <w:tcW w:w="1701" w:type="dxa"/>
          </w:tcPr>
          <w:p w:rsidR="0043013E" w:rsidRDefault="0043013E" w:rsidP="004A1AC7">
            <w:pPr>
              <w:ind w:left="30"/>
            </w:pPr>
          </w:p>
        </w:tc>
      </w:tr>
    </w:tbl>
    <w:p w:rsidR="00B3514A" w:rsidRDefault="00B3514A">
      <w:pPr>
        <w:pStyle w:val="Rodap"/>
      </w:pPr>
    </w:p>
    <w:p w:rsidR="00B3514A" w:rsidRDefault="00B3514A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8C6AE2" w:rsidRDefault="008C6AE2">
      <w:pPr>
        <w:pStyle w:val="PSCLegenda"/>
      </w:pPr>
    </w:p>
    <w:p w:rsidR="00B3514A" w:rsidRDefault="0043013E">
      <w:pPr>
        <w:pStyle w:val="PSCLegenda"/>
      </w:pPr>
      <w:r>
        <w:br w:type="page"/>
      </w:r>
      <w:r w:rsidR="00B3514A">
        <w:lastRenderedPageBreak/>
        <w:t>Lista de Aprovadores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05"/>
        <w:gridCol w:w="4605"/>
      </w:tblGrid>
      <w:tr w:rsidR="00B3514A">
        <w:tc>
          <w:tcPr>
            <w:tcW w:w="4605" w:type="dxa"/>
            <w:shd w:val="pct10" w:color="auto" w:fill="auto"/>
          </w:tcPr>
          <w:p w:rsidR="00B3514A" w:rsidRDefault="00B3514A">
            <w:pPr>
              <w:pStyle w:val="PSCTabelaCabecalho"/>
            </w:pPr>
            <w:r>
              <w:t>Nome</w:t>
            </w:r>
          </w:p>
        </w:tc>
        <w:tc>
          <w:tcPr>
            <w:tcW w:w="4605" w:type="dxa"/>
            <w:shd w:val="pct10" w:color="auto" w:fill="auto"/>
          </w:tcPr>
          <w:p w:rsidR="00B3514A" w:rsidRDefault="00B3514A">
            <w:pPr>
              <w:pStyle w:val="PSCTabelaCabecalho"/>
            </w:pPr>
            <w:r>
              <w:t>Cargo</w:t>
            </w:r>
          </w:p>
        </w:tc>
      </w:tr>
      <w:tr w:rsidR="00B3514A">
        <w:tc>
          <w:tcPr>
            <w:tcW w:w="4605" w:type="dxa"/>
          </w:tcPr>
          <w:p w:rsidR="00B3514A" w:rsidRDefault="00B3514A"/>
        </w:tc>
        <w:tc>
          <w:tcPr>
            <w:tcW w:w="4605" w:type="dxa"/>
          </w:tcPr>
          <w:p w:rsidR="00B3514A" w:rsidRDefault="00B3514A"/>
        </w:tc>
      </w:tr>
      <w:tr w:rsidR="00B3514A">
        <w:tc>
          <w:tcPr>
            <w:tcW w:w="4605" w:type="dxa"/>
          </w:tcPr>
          <w:p w:rsidR="00B3514A" w:rsidRDefault="00B3514A"/>
        </w:tc>
        <w:tc>
          <w:tcPr>
            <w:tcW w:w="4605" w:type="dxa"/>
          </w:tcPr>
          <w:p w:rsidR="00B3514A" w:rsidRDefault="00B3514A"/>
        </w:tc>
      </w:tr>
      <w:tr w:rsidR="00B3514A">
        <w:tc>
          <w:tcPr>
            <w:tcW w:w="4605" w:type="dxa"/>
          </w:tcPr>
          <w:p w:rsidR="00B3514A" w:rsidRDefault="00B3514A"/>
        </w:tc>
        <w:tc>
          <w:tcPr>
            <w:tcW w:w="4605" w:type="dxa"/>
          </w:tcPr>
          <w:p w:rsidR="00B3514A" w:rsidRDefault="00B3514A"/>
        </w:tc>
      </w:tr>
    </w:tbl>
    <w:p w:rsidR="00B3514A" w:rsidRDefault="00B3514A">
      <w:pPr>
        <w:rPr>
          <w:b/>
          <w:sz w:val="24"/>
        </w:rPr>
      </w:pPr>
    </w:p>
    <w:p w:rsidR="00B3514A" w:rsidRDefault="00B3514A">
      <w:pPr>
        <w:rPr>
          <w:rFonts w:ascii="Verdana" w:hAnsi="Verdana"/>
          <w:b/>
        </w:rPr>
      </w:pPr>
      <w:r>
        <w:br w:type="page"/>
      </w:r>
      <w:r>
        <w:rPr>
          <w:rFonts w:ascii="Verdana" w:hAnsi="Verdana"/>
          <w:b/>
        </w:rPr>
        <w:lastRenderedPageBreak/>
        <w:t>Conteúdo</w:t>
      </w:r>
    </w:p>
    <w:p w:rsidR="00B3514A" w:rsidRDefault="00B3514A">
      <w:pPr>
        <w:rPr>
          <w:rFonts w:ascii="Verdana" w:hAnsi="Verdana"/>
          <w:b/>
        </w:rPr>
      </w:pPr>
    </w:p>
    <w:p w:rsidR="008C0F02" w:rsidRDefault="001D2B97">
      <w:pPr>
        <w:pStyle w:val="Sumrio1"/>
        <w:tabs>
          <w:tab w:val="left" w:pos="440"/>
          <w:tab w:val="right" w:leader="underscore" w:pos="9060"/>
        </w:tabs>
        <w:rPr>
          <w:rFonts w:ascii="Times New Roman" w:hAnsi="Times New Roman"/>
          <w:b w:val="0"/>
          <w:bCs w:val="0"/>
          <w:i w:val="0"/>
          <w:iCs w:val="0"/>
          <w:noProof/>
          <w:sz w:val="24"/>
          <w:szCs w:val="24"/>
          <w:lang w:val="en-US" w:eastAsia="en-US"/>
        </w:rPr>
      </w:pPr>
      <w:r w:rsidRPr="001D2B97">
        <w:rPr>
          <w:smallCaps/>
          <w:sz w:val="20"/>
        </w:rPr>
        <w:fldChar w:fldCharType="begin"/>
      </w:r>
      <w:r w:rsidR="00B3514A">
        <w:rPr>
          <w:smallCaps/>
          <w:sz w:val="20"/>
        </w:rPr>
        <w:instrText xml:space="preserve"> TOC \o "2-3" \h \z \t "Título 1;1" </w:instrText>
      </w:r>
      <w:r w:rsidRPr="001D2B97">
        <w:rPr>
          <w:smallCaps/>
          <w:sz w:val="20"/>
        </w:rPr>
        <w:fldChar w:fldCharType="separate"/>
      </w:r>
      <w:hyperlink w:anchor="_Toc174941281" w:history="1">
        <w:r w:rsidR="008C0F02" w:rsidRPr="004D3597">
          <w:rPr>
            <w:rStyle w:val="Hyperlink"/>
            <w:noProof/>
          </w:rPr>
          <w:t>1.</w:t>
        </w:r>
        <w:r w:rsidR="008C0F02">
          <w:rPr>
            <w:rFonts w:ascii="Times New Roman" w:hAnsi="Times New Roman"/>
            <w:b w:val="0"/>
            <w:bCs w:val="0"/>
            <w:i w:val="0"/>
            <w:iCs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Introdução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282" w:history="1">
        <w:r w:rsidR="008C0F02" w:rsidRPr="004D3597">
          <w:rPr>
            <w:rStyle w:val="Hyperlink"/>
            <w:noProof/>
          </w:rPr>
          <w:t>1.1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Propósito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283" w:history="1">
        <w:r w:rsidR="008C0F02" w:rsidRPr="004D3597">
          <w:rPr>
            <w:rStyle w:val="Hyperlink"/>
            <w:noProof/>
          </w:rPr>
          <w:t>1.2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Público Alvo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284" w:history="1">
        <w:r w:rsidR="008C0F02" w:rsidRPr="004D3597">
          <w:rPr>
            <w:rStyle w:val="Hyperlink"/>
            <w:noProof/>
          </w:rPr>
          <w:t>1.3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Convenções, termos e abreviações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1"/>
        <w:tabs>
          <w:tab w:val="left" w:pos="440"/>
          <w:tab w:val="right" w:leader="underscore" w:pos="9060"/>
        </w:tabs>
        <w:rPr>
          <w:rFonts w:ascii="Times New Roman" w:hAnsi="Times New Roman"/>
          <w:b w:val="0"/>
          <w:bCs w:val="0"/>
          <w:i w:val="0"/>
          <w:iCs w:val="0"/>
          <w:noProof/>
          <w:sz w:val="24"/>
          <w:szCs w:val="24"/>
          <w:lang w:val="en-US" w:eastAsia="en-US"/>
        </w:rPr>
      </w:pPr>
      <w:hyperlink w:anchor="_Toc174941285" w:history="1">
        <w:r w:rsidR="008C0F02" w:rsidRPr="004D3597">
          <w:rPr>
            <w:rStyle w:val="Hyperlink"/>
            <w:noProof/>
          </w:rPr>
          <w:t>2.</w:t>
        </w:r>
        <w:r w:rsidR="008C0F02">
          <w:rPr>
            <w:rFonts w:ascii="Times New Roman" w:hAnsi="Times New Roman"/>
            <w:b w:val="0"/>
            <w:bCs w:val="0"/>
            <w:i w:val="0"/>
            <w:iCs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Representação Arquitetural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1"/>
        <w:tabs>
          <w:tab w:val="left" w:pos="440"/>
          <w:tab w:val="right" w:leader="underscore" w:pos="9060"/>
        </w:tabs>
        <w:rPr>
          <w:rFonts w:ascii="Times New Roman" w:hAnsi="Times New Roman"/>
          <w:b w:val="0"/>
          <w:bCs w:val="0"/>
          <w:i w:val="0"/>
          <w:iCs w:val="0"/>
          <w:noProof/>
          <w:sz w:val="24"/>
          <w:szCs w:val="24"/>
          <w:lang w:val="en-US" w:eastAsia="en-US"/>
        </w:rPr>
      </w:pPr>
      <w:hyperlink w:anchor="_Toc174941286" w:history="1">
        <w:r w:rsidR="008C0F02" w:rsidRPr="004D3597">
          <w:rPr>
            <w:rStyle w:val="Hyperlink"/>
            <w:noProof/>
          </w:rPr>
          <w:t>3.</w:t>
        </w:r>
        <w:r w:rsidR="008C0F02">
          <w:rPr>
            <w:rFonts w:ascii="Times New Roman" w:hAnsi="Times New Roman"/>
            <w:b w:val="0"/>
            <w:bCs w:val="0"/>
            <w:i w:val="0"/>
            <w:iCs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Objetivos e Restrições Arquiteturais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287" w:history="1">
        <w:r w:rsidR="008C0F02" w:rsidRPr="004D3597">
          <w:rPr>
            <w:rStyle w:val="Hyperlink"/>
            <w:noProof/>
          </w:rPr>
          <w:t>3.1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Requisitos de Relevância Arquitetural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1"/>
        <w:tabs>
          <w:tab w:val="left" w:pos="440"/>
          <w:tab w:val="right" w:leader="underscore" w:pos="9060"/>
        </w:tabs>
        <w:rPr>
          <w:rFonts w:ascii="Times New Roman" w:hAnsi="Times New Roman"/>
          <w:b w:val="0"/>
          <w:bCs w:val="0"/>
          <w:i w:val="0"/>
          <w:iCs w:val="0"/>
          <w:noProof/>
          <w:sz w:val="24"/>
          <w:szCs w:val="24"/>
          <w:lang w:val="en-US" w:eastAsia="en-US"/>
        </w:rPr>
      </w:pPr>
      <w:hyperlink w:anchor="_Toc174941288" w:history="1">
        <w:r w:rsidR="008C0F02" w:rsidRPr="004D3597">
          <w:rPr>
            <w:rStyle w:val="Hyperlink"/>
            <w:noProof/>
          </w:rPr>
          <w:t>4.</w:t>
        </w:r>
        <w:r w:rsidR="008C0F02">
          <w:rPr>
            <w:rFonts w:ascii="Times New Roman" w:hAnsi="Times New Roman"/>
            <w:b w:val="0"/>
            <w:bCs w:val="0"/>
            <w:i w:val="0"/>
            <w:iCs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Visão Lógica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289" w:history="1">
        <w:r w:rsidR="008C0F02" w:rsidRPr="004D3597">
          <w:rPr>
            <w:rStyle w:val="Hyperlink"/>
            <w:noProof/>
          </w:rPr>
          <w:t>4.1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Módulos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3"/>
        <w:tabs>
          <w:tab w:val="left" w:pos="1440"/>
          <w:tab w:val="right" w:leader="underscore" w:pos="9060"/>
        </w:tabs>
        <w:rPr>
          <w:rFonts w:ascii="Times New Roman" w:hAnsi="Times New Roman"/>
          <w:noProof/>
          <w:sz w:val="24"/>
          <w:szCs w:val="24"/>
          <w:lang w:val="en-US" w:eastAsia="en-US"/>
        </w:rPr>
      </w:pPr>
      <w:hyperlink w:anchor="_Toc174941290" w:history="1">
        <w:r w:rsidR="008C0F02" w:rsidRPr="004D3597">
          <w:rPr>
            <w:rStyle w:val="Hyperlink"/>
            <w:noProof/>
          </w:rPr>
          <w:t>4.1.1</w:t>
        </w:r>
        <w:r w:rsidR="008C0F02">
          <w:rPr>
            <w:rFonts w:ascii="Times New Roman" w:hAnsi="Times New Roman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&lt;Módulo X&gt;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291" w:history="1">
        <w:r w:rsidR="008C0F02" w:rsidRPr="004D3597">
          <w:rPr>
            <w:rStyle w:val="Hyperlink"/>
            <w:noProof/>
          </w:rPr>
          <w:t>4.2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Componentes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3"/>
        <w:tabs>
          <w:tab w:val="left" w:pos="1440"/>
          <w:tab w:val="right" w:leader="underscore" w:pos="9060"/>
        </w:tabs>
        <w:rPr>
          <w:rFonts w:ascii="Times New Roman" w:hAnsi="Times New Roman"/>
          <w:noProof/>
          <w:sz w:val="24"/>
          <w:szCs w:val="24"/>
          <w:lang w:val="en-US" w:eastAsia="en-US"/>
        </w:rPr>
      </w:pPr>
      <w:hyperlink w:anchor="_Toc174941292" w:history="1">
        <w:r w:rsidR="008C0F02" w:rsidRPr="004D3597">
          <w:rPr>
            <w:rStyle w:val="Hyperlink"/>
            <w:noProof/>
          </w:rPr>
          <w:t>4.2.1</w:t>
        </w:r>
        <w:r w:rsidR="008C0F02">
          <w:rPr>
            <w:rFonts w:ascii="Times New Roman" w:hAnsi="Times New Roman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&lt;Componente X&gt;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1"/>
        <w:tabs>
          <w:tab w:val="left" w:pos="440"/>
          <w:tab w:val="right" w:leader="underscore" w:pos="9060"/>
        </w:tabs>
        <w:rPr>
          <w:rFonts w:ascii="Times New Roman" w:hAnsi="Times New Roman"/>
          <w:b w:val="0"/>
          <w:bCs w:val="0"/>
          <w:i w:val="0"/>
          <w:iCs w:val="0"/>
          <w:noProof/>
          <w:sz w:val="24"/>
          <w:szCs w:val="24"/>
          <w:lang w:val="en-US" w:eastAsia="en-US"/>
        </w:rPr>
      </w:pPr>
      <w:hyperlink w:anchor="_Toc174941293" w:history="1">
        <w:r w:rsidR="008C0F02" w:rsidRPr="004D3597">
          <w:rPr>
            <w:rStyle w:val="Hyperlink"/>
            <w:noProof/>
          </w:rPr>
          <w:t>5.</w:t>
        </w:r>
        <w:r w:rsidR="008C0F02">
          <w:rPr>
            <w:rFonts w:ascii="Times New Roman" w:hAnsi="Times New Roman"/>
            <w:b w:val="0"/>
            <w:bCs w:val="0"/>
            <w:i w:val="0"/>
            <w:iCs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Visão de Execução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294" w:history="1">
        <w:r w:rsidR="008C0F02" w:rsidRPr="004D3597">
          <w:rPr>
            <w:rStyle w:val="Hyperlink"/>
            <w:noProof/>
          </w:rPr>
          <w:t>5.1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Processos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3"/>
        <w:tabs>
          <w:tab w:val="left" w:pos="1440"/>
          <w:tab w:val="right" w:leader="underscore" w:pos="9060"/>
        </w:tabs>
        <w:rPr>
          <w:rFonts w:ascii="Times New Roman" w:hAnsi="Times New Roman"/>
          <w:noProof/>
          <w:sz w:val="24"/>
          <w:szCs w:val="24"/>
          <w:lang w:val="en-US" w:eastAsia="en-US"/>
        </w:rPr>
      </w:pPr>
      <w:hyperlink w:anchor="_Toc174941295" w:history="1">
        <w:r w:rsidR="008C0F02" w:rsidRPr="004D3597">
          <w:rPr>
            <w:rStyle w:val="Hyperlink"/>
            <w:noProof/>
          </w:rPr>
          <w:t>5.1.1</w:t>
        </w:r>
        <w:r w:rsidR="008C0F02">
          <w:rPr>
            <w:rFonts w:ascii="Times New Roman" w:hAnsi="Times New Roman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&lt;Processo XYZ&gt;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1"/>
        <w:tabs>
          <w:tab w:val="left" w:pos="440"/>
          <w:tab w:val="right" w:leader="underscore" w:pos="9060"/>
        </w:tabs>
        <w:rPr>
          <w:rFonts w:ascii="Times New Roman" w:hAnsi="Times New Roman"/>
          <w:b w:val="0"/>
          <w:bCs w:val="0"/>
          <w:i w:val="0"/>
          <w:iCs w:val="0"/>
          <w:noProof/>
          <w:sz w:val="24"/>
          <w:szCs w:val="24"/>
          <w:lang w:val="en-US" w:eastAsia="en-US"/>
        </w:rPr>
      </w:pPr>
      <w:hyperlink w:anchor="_Toc174941296" w:history="1">
        <w:r w:rsidR="008C0F02" w:rsidRPr="004D3597">
          <w:rPr>
            <w:rStyle w:val="Hyperlink"/>
            <w:noProof/>
          </w:rPr>
          <w:t>6.</w:t>
        </w:r>
        <w:r w:rsidR="008C0F02">
          <w:rPr>
            <w:rFonts w:ascii="Times New Roman" w:hAnsi="Times New Roman"/>
            <w:b w:val="0"/>
            <w:bCs w:val="0"/>
            <w:i w:val="0"/>
            <w:iCs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Visão de Implementação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297" w:history="1">
        <w:r w:rsidR="008C0F02" w:rsidRPr="004D3597">
          <w:rPr>
            <w:rStyle w:val="Hyperlink"/>
            <w:noProof/>
          </w:rPr>
          <w:t>6.1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Padrões Arquiteturais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3"/>
        <w:tabs>
          <w:tab w:val="left" w:pos="1440"/>
          <w:tab w:val="right" w:leader="underscore" w:pos="9060"/>
        </w:tabs>
        <w:rPr>
          <w:rFonts w:ascii="Times New Roman" w:hAnsi="Times New Roman"/>
          <w:noProof/>
          <w:sz w:val="24"/>
          <w:szCs w:val="24"/>
          <w:lang w:val="en-US" w:eastAsia="en-US"/>
        </w:rPr>
      </w:pPr>
      <w:hyperlink w:anchor="_Toc174941298" w:history="1">
        <w:r w:rsidR="008C0F02" w:rsidRPr="004D3597">
          <w:rPr>
            <w:rStyle w:val="Hyperlink"/>
            <w:noProof/>
          </w:rPr>
          <w:t>6.1.1</w:t>
        </w:r>
        <w:r w:rsidR="008C0F02">
          <w:rPr>
            <w:rFonts w:ascii="Times New Roman" w:hAnsi="Times New Roman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&lt;Padrão XYZ&gt;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299" w:history="1">
        <w:r w:rsidR="008C0F02" w:rsidRPr="004D3597">
          <w:rPr>
            <w:rStyle w:val="Hyperlink"/>
            <w:noProof/>
          </w:rPr>
          <w:t>6.2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Padrão de Codificação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300" w:history="1">
        <w:r w:rsidR="008C0F02" w:rsidRPr="004D3597">
          <w:rPr>
            <w:rStyle w:val="Hyperlink"/>
            <w:noProof/>
          </w:rPr>
          <w:t>6.3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Estrutura de Diretórios do Código Fonte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301" w:history="1">
        <w:r w:rsidR="008C0F02" w:rsidRPr="004D3597">
          <w:rPr>
            <w:rStyle w:val="Hyperlink"/>
            <w:noProof/>
          </w:rPr>
          <w:t>6.4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 xml:space="preserve">Bibliotecas e </w:t>
        </w:r>
        <w:r w:rsidR="008C0F02" w:rsidRPr="004D3597">
          <w:rPr>
            <w:rStyle w:val="Hyperlink"/>
            <w:i/>
            <w:noProof/>
          </w:rPr>
          <w:t>Frameworks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302" w:history="1">
        <w:r w:rsidR="008C0F02" w:rsidRPr="004D3597">
          <w:rPr>
            <w:rStyle w:val="Hyperlink"/>
            <w:noProof/>
          </w:rPr>
          <w:t>6.5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Interfaces e Integrações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303" w:history="1">
        <w:r w:rsidR="008C0F02" w:rsidRPr="004D3597">
          <w:rPr>
            <w:rStyle w:val="Hyperlink"/>
            <w:noProof/>
          </w:rPr>
          <w:t>6.6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Boas Práticas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304" w:history="1">
        <w:r w:rsidR="008C0F02" w:rsidRPr="004D3597">
          <w:rPr>
            <w:rStyle w:val="Hyperlink"/>
            <w:noProof/>
          </w:rPr>
          <w:t>6.7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Ambiente de Desenvolvimento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1"/>
        <w:tabs>
          <w:tab w:val="left" w:pos="440"/>
          <w:tab w:val="right" w:leader="underscore" w:pos="9060"/>
        </w:tabs>
        <w:rPr>
          <w:rFonts w:ascii="Times New Roman" w:hAnsi="Times New Roman"/>
          <w:b w:val="0"/>
          <w:bCs w:val="0"/>
          <w:i w:val="0"/>
          <w:iCs w:val="0"/>
          <w:noProof/>
          <w:sz w:val="24"/>
          <w:szCs w:val="24"/>
          <w:lang w:val="en-US" w:eastAsia="en-US"/>
        </w:rPr>
      </w:pPr>
      <w:hyperlink w:anchor="_Toc174941305" w:history="1">
        <w:r w:rsidR="008C0F02" w:rsidRPr="004D3597">
          <w:rPr>
            <w:rStyle w:val="Hyperlink"/>
            <w:noProof/>
          </w:rPr>
          <w:t>7.</w:t>
        </w:r>
        <w:r w:rsidR="008C0F02">
          <w:rPr>
            <w:rFonts w:ascii="Times New Roman" w:hAnsi="Times New Roman"/>
            <w:b w:val="0"/>
            <w:bCs w:val="0"/>
            <w:i w:val="0"/>
            <w:iCs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Visão Física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306" w:history="1">
        <w:r w:rsidR="008C0F02" w:rsidRPr="004D3597">
          <w:rPr>
            <w:rStyle w:val="Hyperlink"/>
            <w:noProof/>
          </w:rPr>
          <w:t>7.1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Ambiente de Produção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3"/>
        <w:tabs>
          <w:tab w:val="left" w:pos="1440"/>
          <w:tab w:val="right" w:leader="underscore" w:pos="9060"/>
        </w:tabs>
        <w:rPr>
          <w:rFonts w:ascii="Times New Roman" w:hAnsi="Times New Roman"/>
          <w:noProof/>
          <w:sz w:val="24"/>
          <w:szCs w:val="24"/>
          <w:lang w:val="en-US" w:eastAsia="en-US"/>
        </w:rPr>
      </w:pPr>
      <w:hyperlink w:anchor="_Toc174941307" w:history="1">
        <w:r w:rsidR="008C0F02" w:rsidRPr="004D3597">
          <w:rPr>
            <w:rStyle w:val="Hyperlink"/>
            <w:noProof/>
          </w:rPr>
          <w:t>7.1.1</w:t>
        </w:r>
        <w:r w:rsidR="008C0F02">
          <w:rPr>
            <w:rFonts w:ascii="Times New Roman" w:hAnsi="Times New Roman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Hardware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3"/>
        <w:tabs>
          <w:tab w:val="left" w:pos="1440"/>
          <w:tab w:val="right" w:leader="underscore" w:pos="9060"/>
        </w:tabs>
        <w:rPr>
          <w:rFonts w:ascii="Times New Roman" w:hAnsi="Times New Roman"/>
          <w:noProof/>
          <w:sz w:val="24"/>
          <w:szCs w:val="24"/>
          <w:lang w:val="en-US" w:eastAsia="en-US"/>
        </w:rPr>
      </w:pPr>
      <w:hyperlink w:anchor="_Toc174941308" w:history="1">
        <w:r w:rsidR="008C0F02" w:rsidRPr="004D3597">
          <w:rPr>
            <w:rStyle w:val="Hyperlink"/>
            <w:noProof/>
          </w:rPr>
          <w:t>7.1.2</w:t>
        </w:r>
        <w:r w:rsidR="008C0F02">
          <w:rPr>
            <w:rFonts w:ascii="Times New Roman" w:hAnsi="Times New Roman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Software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309" w:history="1">
        <w:r w:rsidR="008C0F02" w:rsidRPr="004D3597">
          <w:rPr>
            <w:rStyle w:val="Hyperlink"/>
            <w:noProof/>
          </w:rPr>
          <w:t>7.2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Ambiente de Homologação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2"/>
        <w:tabs>
          <w:tab w:val="left" w:pos="880"/>
          <w:tab w:val="right" w:leader="underscore" w:pos="9060"/>
        </w:tabs>
        <w:rPr>
          <w:rFonts w:ascii="Times New Roman" w:hAnsi="Times New Roman"/>
          <w:b w:val="0"/>
          <w:noProof/>
          <w:sz w:val="24"/>
          <w:szCs w:val="24"/>
          <w:lang w:val="en-US" w:eastAsia="en-US"/>
        </w:rPr>
      </w:pPr>
      <w:hyperlink w:anchor="_Toc174941310" w:history="1">
        <w:r w:rsidR="008C0F02" w:rsidRPr="004D3597">
          <w:rPr>
            <w:rStyle w:val="Hyperlink"/>
            <w:noProof/>
          </w:rPr>
          <w:t>7.3</w:t>
        </w:r>
        <w:r w:rsidR="008C0F02">
          <w:rPr>
            <w:rFonts w:ascii="Times New Roman" w:hAnsi="Times New Roman"/>
            <w:b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Ambiente de Desenvolvimento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1"/>
        <w:tabs>
          <w:tab w:val="left" w:pos="440"/>
          <w:tab w:val="right" w:leader="underscore" w:pos="9060"/>
        </w:tabs>
        <w:rPr>
          <w:rFonts w:ascii="Times New Roman" w:hAnsi="Times New Roman"/>
          <w:b w:val="0"/>
          <w:bCs w:val="0"/>
          <w:i w:val="0"/>
          <w:iCs w:val="0"/>
          <w:noProof/>
          <w:sz w:val="24"/>
          <w:szCs w:val="24"/>
          <w:lang w:val="en-US" w:eastAsia="en-US"/>
        </w:rPr>
      </w:pPr>
      <w:hyperlink w:anchor="_Toc174941311" w:history="1">
        <w:r w:rsidR="008C0F02" w:rsidRPr="004D3597">
          <w:rPr>
            <w:rStyle w:val="Hyperlink"/>
            <w:noProof/>
          </w:rPr>
          <w:t>8.</w:t>
        </w:r>
        <w:r w:rsidR="008C0F02">
          <w:rPr>
            <w:rFonts w:ascii="Times New Roman" w:hAnsi="Times New Roman"/>
            <w:b w:val="0"/>
            <w:bCs w:val="0"/>
            <w:i w:val="0"/>
            <w:iCs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Cenários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0F02" w:rsidRDefault="001D2B97">
      <w:pPr>
        <w:pStyle w:val="Sumrio1"/>
        <w:tabs>
          <w:tab w:val="left" w:pos="440"/>
          <w:tab w:val="right" w:leader="underscore" w:pos="9060"/>
        </w:tabs>
        <w:rPr>
          <w:rFonts w:ascii="Times New Roman" w:hAnsi="Times New Roman"/>
          <w:b w:val="0"/>
          <w:bCs w:val="0"/>
          <w:i w:val="0"/>
          <w:iCs w:val="0"/>
          <w:noProof/>
          <w:sz w:val="24"/>
          <w:szCs w:val="24"/>
          <w:lang w:val="en-US" w:eastAsia="en-US"/>
        </w:rPr>
      </w:pPr>
      <w:hyperlink w:anchor="_Toc174941312" w:history="1">
        <w:r w:rsidR="008C0F02" w:rsidRPr="004D3597">
          <w:rPr>
            <w:rStyle w:val="Hyperlink"/>
            <w:noProof/>
          </w:rPr>
          <w:t>9.</w:t>
        </w:r>
        <w:r w:rsidR="008C0F02">
          <w:rPr>
            <w:rFonts w:ascii="Times New Roman" w:hAnsi="Times New Roman"/>
            <w:b w:val="0"/>
            <w:bCs w:val="0"/>
            <w:i w:val="0"/>
            <w:iCs w:val="0"/>
            <w:noProof/>
            <w:sz w:val="24"/>
            <w:szCs w:val="24"/>
            <w:lang w:val="en-US" w:eastAsia="en-US"/>
          </w:rPr>
          <w:tab/>
        </w:r>
        <w:r w:rsidR="008C0F02" w:rsidRPr="004D3597">
          <w:rPr>
            <w:rStyle w:val="Hyperlink"/>
            <w:noProof/>
          </w:rPr>
          <w:t>Referências</w:t>
        </w:r>
        <w:r w:rsidR="008C0F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0F02">
          <w:rPr>
            <w:noProof/>
            <w:webHidden/>
          </w:rPr>
          <w:instrText xml:space="preserve"> PAGEREF _Toc174941312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013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3514A" w:rsidRDefault="001D2B97">
      <w:pPr>
        <w:rPr>
          <w:smallCaps/>
          <w:sz w:val="20"/>
        </w:rPr>
      </w:pPr>
      <w:r>
        <w:rPr>
          <w:smallCaps/>
          <w:sz w:val="20"/>
        </w:rPr>
        <w:fldChar w:fldCharType="end"/>
      </w:r>
    </w:p>
    <w:p w:rsidR="00B3514A" w:rsidRDefault="00B3514A">
      <w:pPr>
        <w:pStyle w:val="Ttulo1"/>
      </w:pPr>
      <w:bookmarkStart w:id="0" w:name="_Toc467473439"/>
      <w:bookmarkStart w:id="1" w:name="_Toc467473971"/>
      <w:bookmarkStart w:id="2" w:name="_Toc467477710"/>
      <w:bookmarkStart w:id="3" w:name="_Toc467494864"/>
      <w:bookmarkStart w:id="4" w:name="_Toc467495234"/>
      <w:bookmarkStart w:id="5" w:name="_Toc468086040"/>
      <w:bookmarkStart w:id="6" w:name="_Toc498239148"/>
      <w:r>
        <w:rPr>
          <w:rFonts w:ascii="Times" w:hAnsi="Times"/>
          <w:b w:val="0"/>
          <w:kern w:val="0"/>
        </w:rPr>
        <w:br w:type="page"/>
      </w:r>
      <w:bookmarkStart w:id="7" w:name="_Toc174941281"/>
      <w:r>
        <w:lastRenderedPageBreak/>
        <w:t>Introdução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5A4CC9" w:rsidRDefault="005A4CC9" w:rsidP="009E043D"/>
    <w:p w:rsidR="009E043D" w:rsidRDefault="009E043D" w:rsidP="009E043D">
      <w:r>
        <w:t xml:space="preserve">Este documento especifica </w:t>
      </w:r>
      <w:r w:rsidR="00944649">
        <w:t>a arquitetura</w:t>
      </w:r>
      <w:r>
        <w:t xml:space="preserve"> do sistema </w:t>
      </w:r>
      <w:r w:rsidR="00763748">
        <w:t xml:space="preserve">I9 Educatio, </w:t>
      </w:r>
      <w:r>
        <w:t xml:space="preserve">descrevendo </w:t>
      </w:r>
      <w:r w:rsidR="00944649">
        <w:t>seu</w:t>
      </w:r>
      <w:r>
        <w:t xml:space="preserve">s </w:t>
      </w:r>
      <w:r w:rsidR="00944649">
        <w:t xml:space="preserve">principais </w:t>
      </w:r>
      <w:r w:rsidR="003A1B31">
        <w:t xml:space="preserve">padrões, </w:t>
      </w:r>
      <w:r w:rsidR="0035591E">
        <w:t>módulo</w:t>
      </w:r>
      <w:r w:rsidR="003A1B31">
        <w:t xml:space="preserve">, </w:t>
      </w:r>
      <w:r w:rsidR="00944649">
        <w:t xml:space="preserve">componentes, </w:t>
      </w:r>
      <w:r w:rsidR="00944649" w:rsidRPr="003A1B31">
        <w:rPr>
          <w:i/>
        </w:rPr>
        <w:t>frameworks</w:t>
      </w:r>
      <w:r w:rsidR="00944649">
        <w:t xml:space="preserve"> e integrações</w:t>
      </w:r>
      <w:r>
        <w:t>.</w:t>
      </w:r>
    </w:p>
    <w:p w:rsidR="00F31402" w:rsidRPr="00F31402" w:rsidRDefault="00F31402" w:rsidP="00F31402">
      <w:pPr>
        <w:pStyle w:val="Ttulo2"/>
      </w:pPr>
      <w:bookmarkStart w:id="8" w:name="_Toc122239677"/>
      <w:bookmarkStart w:id="9" w:name="_Toc174941282"/>
      <w:bookmarkStart w:id="10" w:name="_Toc467473441"/>
      <w:bookmarkStart w:id="11" w:name="_Toc467473973"/>
      <w:bookmarkStart w:id="12" w:name="_Toc467477712"/>
      <w:bookmarkStart w:id="13" w:name="_Toc467494866"/>
      <w:bookmarkStart w:id="14" w:name="_Toc467495236"/>
      <w:bookmarkStart w:id="15" w:name="_Toc468086042"/>
      <w:bookmarkStart w:id="16" w:name="_Toc498239150"/>
      <w:r w:rsidRPr="00F31402">
        <w:t>Propósito</w:t>
      </w:r>
      <w:bookmarkEnd w:id="8"/>
      <w:bookmarkEnd w:id="9"/>
    </w:p>
    <w:p w:rsidR="00F31402" w:rsidRPr="00F31402" w:rsidRDefault="00077DBB" w:rsidP="00050B77">
      <w:r>
        <w:t>O</w:t>
      </w:r>
      <w:r w:rsidR="00050B77">
        <w:t xml:space="preserve"> propósito </w:t>
      </w:r>
      <w:r>
        <w:t xml:space="preserve">deste documento </w:t>
      </w:r>
      <w:r w:rsidR="00050B77">
        <w:t xml:space="preserve">é </w:t>
      </w:r>
      <w:r>
        <w:t xml:space="preserve">dar uma visão de alto nível da solução técnica a ser seguida, enfatizando os componentes e </w:t>
      </w:r>
      <w:r w:rsidRPr="003A1B31">
        <w:rPr>
          <w:i/>
        </w:rPr>
        <w:t>frameworks</w:t>
      </w:r>
      <w:r>
        <w:t xml:space="preserve"> a serem reutilizados e desenvolvidos, além das interfaces e integrações entre os mesmos</w:t>
      </w:r>
      <w:r w:rsidR="00050B77">
        <w:t>.</w:t>
      </w:r>
    </w:p>
    <w:p w:rsidR="00F31402" w:rsidRPr="00F31402" w:rsidRDefault="00F31402" w:rsidP="00F31402">
      <w:pPr>
        <w:pStyle w:val="Ttulo2"/>
      </w:pPr>
      <w:bookmarkStart w:id="17" w:name="_Toc122239678"/>
      <w:bookmarkStart w:id="18" w:name="_Toc174941283"/>
      <w:r w:rsidRPr="00F31402">
        <w:t>Público Alvo</w:t>
      </w:r>
      <w:bookmarkEnd w:id="17"/>
      <w:bookmarkEnd w:id="18"/>
    </w:p>
    <w:p w:rsidR="00F31402" w:rsidRDefault="00050B77" w:rsidP="00050B77">
      <w:r>
        <w:t>Ess</w:t>
      </w:r>
      <w:r w:rsidRPr="00BB1C92">
        <w:t xml:space="preserve">e documento se destina </w:t>
      </w:r>
      <w:r w:rsidR="00077DBB">
        <w:t xml:space="preserve">à equipe do projeto, como referência </w:t>
      </w:r>
      <w:r w:rsidR="005E43D5">
        <w:t xml:space="preserve">consolidada </w:t>
      </w:r>
      <w:r w:rsidR="00077DBB">
        <w:t xml:space="preserve">para o </w:t>
      </w:r>
      <w:r w:rsidR="0076777F">
        <w:t xml:space="preserve">desenvolvimento e evolução </w:t>
      </w:r>
      <w:r w:rsidR="00077DBB">
        <w:t xml:space="preserve">do sistema, e ao cliente, como </w:t>
      </w:r>
      <w:r w:rsidR="003A1B31">
        <w:t xml:space="preserve">principal </w:t>
      </w:r>
      <w:r w:rsidR="00077DBB">
        <w:t>ponto de visibilidade da solução técnica a ser seguida</w:t>
      </w:r>
      <w:r>
        <w:t>.</w:t>
      </w:r>
    </w:p>
    <w:p w:rsidR="00B3514A" w:rsidRDefault="00B3514A">
      <w:pPr>
        <w:pStyle w:val="Ttulo2"/>
      </w:pPr>
      <w:bookmarkStart w:id="19" w:name="_Toc174941284"/>
      <w:r>
        <w:t>Convenções, termos e abreviações</w:t>
      </w:r>
      <w:bookmarkEnd w:id="10"/>
      <w:bookmarkEnd w:id="11"/>
      <w:bookmarkEnd w:id="12"/>
      <w:bookmarkEnd w:id="13"/>
      <w:bookmarkEnd w:id="14"/>
      <w:bookmarkEnd w:id="15"/>
      <w:bookmarkEnd w:id="16"/>
      <w:bookmarkEnd w:id="19"/>
    </w:p>
    <w:p w:rsidR="005A4CC9" w:rsidRDefault="005A4CC9">
      <w:pPr>
        <w:spacing w:after="240"/>
      </w:pPr>
    </w:p>
    <w:p w:rsidR="00B3514A" w:rsidRDefault="00B3514A">
      <w:pPr>
        <w:spacing w:after="240"/>
      </w:pPr>
      <w:r>
        <w:t>Esta seção explica o conceito de alguns termos importantes que serão mencionados no decorrer deste documento. Estes termos são descritos na tabela a seguir, estando apresentados por ordem alfabética.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6520"/>
      </w:tblGrid>
      <w:tr w:rsidR="00B3514A">
        <w:tc>
          <w:tcPr>
            <w:tcW w:w="2552" w:type="dxa"/>
            <w:shd w:val="pct10" w:color="auto" w:fill="FFFFFF"/>
          </w:tcPr>
          <w:p w:rsidR="00B3514A" w:rsidRDefault="00B3514A">
            <w:pPr>
              <w:pStyle w:val="PSCTabelaCabecalho"/>
            </w:pPr>
            <w:r>
              <w:t>Termo</w:t>
            </w:r>
          </w:p>
        </w:tc>
        <w:tc>
          <w:tcPr>
            <w:tcW w:w="6520" w:type="dxa"/>
            <w:shd w:val="pct10" w:color="auto" w:fill="FFFFFF"/>
          </w:tcPr>
          <w:p w:rsidR="00B3514A" w:rsidRDefault="00B3514A">
            <w:pPr>
              <w:pStyle w:val="PSCTabelaCabecalho"/>
            </w:pPr>
            <w:r>
              <w:t>Descrição</w:t>
            </w:r>
          </w:p>
        </w:tc>
      </w:tr>
      <w:tr w:rsidR="00B3514A">
        <w:tc>
          <w:tcPr>
            <w:tcW w:w="2552" w:type="dxa"/>
          </w:tcPr>
          <w:p w:rsidR="00B3514A" w:rsidRDefault="00804FF4">
            <w:r>
              <w:t>Componente</w:t>
            </w:r>
          </w:p>
        </w:tc>
        <w:tc>
          <w:tcPr>
            <w:tcW w:w="6520" w:type="dxa"/>
          </w:tcPr>
          <w:p w:rsidR="00B3514A" w:rsidRPr="00804FF4" w:rsidRDefault="00804FF4">
            <w:r>
              <w:t>E</w:t>
            </w:r>
            <w:r w:rsidRPr="00804FF4">
              <w:t>lemento de software</w:t>
            </w:r>
            <w:r w:rsidR="00A72B7C">
              <w:t xml:space="preserve"> reus</w:t>
            </w:r>
            <w:r w:rsidR="006023B1">
              <w:t>ável,</w:t>
            </w:r>
            <w:r w:rsidRPr="00804FF4">
              <w:t xml:space="preserve"> </w:t>
            </w:r>
            <w:r>
              <w:t>independente</w:t>
            </w:r>
            <w:r w:rsidR="006023B1">
              <w:t xml:space="preserve"> e com interface pública bem definida</w:t>
            </w:r>
            <w:r w:rsidR="00A72B7C">
              <w:t>,</w:t>
            </w:r>
            <w:r>
              <w:t xml:space="preserve"> </w:t>
            </w:r>
            <w:r w:rsidRPr="00804FF4">
              <w:t>que encapsula uma série de funcionalidades</w:t>
            </w:r>
            <w:r w:rsidR="00A72B7C">
              <w:t xml:space="preserve"> e que pode ser facilmente integrado a outros componentes</w:t>
            </w:r>
            <w:r>
              <w:t>.</w:t>
            </w:r>
          </w:p>
        </w:tc>
      </w:tr>
      <w:tr w:rsidR="004760E7" w:rsidRPr="00E826B6" w:rsidTr="00F922FA">
        <w:tc>
          <w:tcPr>
            <w:tcW w:w="2552" w:type="dxa"/>
          </w:tcPr>
          <w:p w:rsidR="004760E7" w:rsidRDefault="004760E7" w:rsidP="00F922FA">
            <w:r>
              <w:t>COTS</w:t>
            </w:r>
          </w:p>
        </w:tc>
        <w:tc>
          <w:tcPr>
            <w:tcW w:w="6520" w:type="dxa"/>
          </w:tcPr>
          <w:p w:rsidR="004760E7" w:rsidRPr="00E826B6" w:rsidRDefault="004760E7" w:rsidP="00F922FA">
            <w:r w:rsidRPr="00E826B6">
              <w:t xml:space="preserve">Do inglês </w:t>
            </w:r>
            <w:r w:rsidRPr="005A4CC9">
              <w:rPr>
                <w:i/>
                <w:lang w:val="en-US"/>
              </w:rPr>
              <w:t>Commercial off-the-shelf</w:t>
            </w:r>
            <w:r w:rsidRPr="00E826B6">
              <w:t xml:space="preserve">, são artefatos de software ou hardware prontos para uso. </w:t>
            </w:r>
            <w:r>
              <w:t>Podem ser obtidos por compra, aluguel ou licença de uso geral. Componentes e bibliotecas FOSS (Free Open-Source Software) também são considerados COTS.</w:t>
            </w:r>
          </w:p>
        </w:tc>
      </w:tr>
      <w:tr w:rsidR="00804FF4">
        <w:tc>
          <w:tcPr>
            <w:tcW w:w="2552" w:type="dxa"/>
          </w:tcPr>
          <w:p w:rsidR="00804FF4" w:rsidRDefault="00804FF4">
            <w:r>
              <w:t>Módulo</w:t>
            </w:r>
          </w:p>
        </w:tc>
        <w:tc>
          <w:tcPr>
            <w:tcW w:w="6520" w:type="dxa"/>
          </w:tcPr>
          <w:p w:rsidR="00804FF4" w:rsidRDefault="00A72B7C">
            <w:r>
              <w:t xml:space="preserve">Agrupamento lógico de funcionalidades para facilitar a </w:t>
            </w:r>
            <w:r w:rsidR="006023B1">
              <w:t>divis</w:t>
            </w:r>
            <w:r w:rsidR="00EA7090">
              <w:t>ão</w:t>
            </w:r>
            <w:r w:rsidR="006023B1">
              <w:t xml:space="preserve"> e entendimento </w:t>
            </w:r>
            <w:r>
              <w:t>de um software.</w:t>
            </w:r>
          </w:p>
        </w:tc>
      </w:tr>
    </w:tbl>
    <w:p w:rsidR="00C95E3D" w:rsidRDefault="00C95E3D">
      <w:pPr>
        <w:pStyle w:val="Ttulo1"/>
      </w:pPr>
      <w:bookmarkStart w:id="20" w:name="_Hlt467473290"/>
      <w:bookmarkStart w:id="21" w:name="_Toc174941285"/>
      <w:bookmarkStart w:id="22" w:name="_Toc467473443"/>
      <w:bookmarkStart w:id="23" w:name="_Toc467473975"/>
      <w:bookmarkStart w:id="24" w:name="_Toc467477714"/>
      <w:bookmarkStart w:id="25" w:name="_Toc467494868"/>
      <w:bookmarkStart w:id="26" w:name="_Toc467495238"/>
      <w:bookmarkStart w:id="27" w:name="_Toc468086046"/>
      <w:bookmarkStart w:id="28" w:name="_Toc498239153"/>
      <w:bookmarkEnd w:id="20"/>
      <w:r>
        <w:t>Representação Arquitetural</w:t>
      </w:r>
      <w:bookmarkEnd w:id="21"/>
    </w:p>
    <w:p w:rsidR="008F366F" w:rsidRDefault="004620AC" w:rsidP="004620AC">
      <w:pPr>
        <w:rPr>
          <w:i/>
        </w:rPr>
      </w:pPr>
      <w:r>
        <w:rPr>
          <w:i/>
        </w:rPr>
        <w:t>&lt;Descreva nesta seção o modelo adotado para a representação da arquitetura do sistema. O framework “4+</w:t>
      </w:r>
      <w:smartTag w:uri="urn:schemas-microsoft-com:office:smarttags" w:element="metricconverter">
        <w:smartTagPr>
          <w:attr w:name="ProductID" w:val="1”"/>
        </w:smartTagPr>
        <w:r>
          <w:rPr>
            <w:i/>
          </w:rPr>
          <w:t>1”</w:t>
        </w:r>
      </w:smartTag>
      <w:r>
        <w:rPr>
          <w:i/>
        </w:rPr>
        <w:t xml:space="preserve"> é utilizado como base, mas algumas das visões podem ser omitidas de a</w:t>
      </w:r>
      <w:r w:rsidR="008F366F">
        <w:rPr>
          <w:i/>
        </w:rPr>
        <w:t>cordo com o contexto do projeto.</w:t>
      </w:r>
    </w:p>
    <w:p w:rsidR="004620AC" w:rsidRDefault="004620AC" w:rsidP="004620AC">
      <w:pPr>
        <w:rPr>
          <w:i/>
        </w:rPr>
      </w:pPr>
      <w:r>
        <w:rPr>
          <w:i/>
        </w:rPr>
        <w:t>As seções específicas de cada visão indicarão quais delas podem ser omitidas e em que situações isso pode ocorrer. O texto abaixo deve ser ajustado para refletir as opções seguidas em cada projeto</w:t>
      </w:r>
      <w:r w:rsidR="00792FB3">
        <w:rPr>
          <w:i/>
        </w:rPr>
        <w:t>, indicando quais visões estão sendo representadas e quais foram omitidas</w:t>
      </w:r>
      <w:r>
        <w:rPr>
          <w:i/>
        </w:rPr>
        <w:t>.&gt;</w:t>
      </w:r>
    </w:p>
    <w:p w:rsidR="00D41863" w:rsidRDefault="00D41863" w:rsidP="004620AC">
      <w:pPr>
        <w:rPr>
          <w:i/>
        </w:rPr>
      </w:pPr>
      <w:r w:rsidRPr="00D41863">
        <w:rPr>
          <w:i/>
        </w:rPr>
        <w:t>http://marcomendes.com/blog/2011/08/o-modelo-de-visualizacao-41-para-a-modelagem-arquitetural/</w:t>
      </w:r>
    </w:p>
    <w:p w:rsidR="00C95E3D" w:rsidRDefault="004620AC" w:rsidP="00C95E3D">
      <w:r>
        <w:t xml:space="preserve">A especificação da arquitetura do sistema </w:t>
      </w:r>
      <w:r w:rsidR="005A4CC9">
        <w:t>I9 Educatio</w:t>
      </w:r>
      <w:r>
        <w:t xml:space="preserve"> segue o </w:t>
      </w:r>
      <w:r w:rsidRPr="0028236A">
        <w:rPr>
          <w:i/>
        </w:rPr>
        <w:t>framework</w:t>
      </w:r>
      <w:r>
        <w:t xml:space="preserve"> “4+</w:t>
      </w:r>
      <w:smartTag w:uri="urn:schemas-microsoft-com:office:smarttags" w:element="metricconverter">
        <w:smartTagPr>
          <w:attr w:name="ProductID" w:val="1”"/>
        </w:smartTagPr>
        <w:r>
          <w:t>1”</w:t>
        </w:r>
      </w:smartTag>
      <w:r w:rsidR="00792FB3">
        <w:t xml:space="preserve"> </w:t>
      </w:r>
      <w:r w:rsidR="001D2B97">
        <w:fldChar w:fldCharType="begin"/>
      </w:r>
      <w:r w:rsidR="00792FB3">
        <w:instrText xml:space="preserve"> REF _Ref138327067 \r \h </w:instrText>
      </w:r>
      <w:r w:rsidR="001D2B97">
        <w:fldChar w:fldCharType="separate"/>
      </w:r>
      <w:r w:rsidR="0043013E">
        <w:t>[1]</w:t>
      </w:r>
      <w:r w:rsidR="001D2B97">
        <w:fldChar w:fldCharType="end"/>
      </w:r>
      <w:r>
        <w:t xml:space="preserve">, que define um conjunto de visões, como ilustrado na </w:t>
      </w:r>
      <w:r w:rsidR="001D2B97">
        <w:fldChar w:fldCharType="begin"/>
      </w:r>
      <w:r w:rsidR="004D5072">
        <w:instrText xml:space="preserve"> REF _Ref138326470 \h </w:instrText>
      </w:r>
      <w:r w:rsidR="001D2B97">
        <w:fldChar w:fldCharType="separate"/>
      </w:r>
      <w:r w:rsidR="0043013E">
        <w:t xml:space="preserve">Figura </w:t>
      </w:r>
      <w:r w:rsidR="0043013E">
        <w:rPr>
          <w:noProof/>
        </w:rPr>
        <w:t>1</w:t>
      </w:r>
      <w:r w:rsidR="001D2B97">
        <w:fldChar w:fldCharType="end"/>
      </w:r>
      <w:r>
        <w:t>. Cada uma dessas visões aborda aspectos</w:t>
      </w:r>
      <w:r w:rsidR="00934AD0">
        <w:t xml:space="preserve"> de relevância arquitetural</w:t>
      </w:r>
      <w:r w:rsidR="00792FB3">
        <w:t xml:space="preserve"> sob diferentes perspectivas:</w:t>
      </w:r>
    </w:p>
    <w:p w:rsidR="00792FB3" w:rsidRDefault="00792FB3" w:rsidP="0025459E">
      <w:pPr>
        <w:pStyle w:val="PSCLista"/>
      </w:pPr>
      <w:r>
        <w:lastRenderedPageBreak/>
        <w:t xml:space="preserve">A </w:t>
      </w:r>
      <w:r w:rsidRPr="0025459E">
        <w:rPr>
          <w:b/>
        </w:rPr>
        <w:t>visão lógica</w:t>
      </w:r>
      <w:r>
        <w:t xml:space="preserve"> a</w:t>
      </w:r>
      <w:r w:rsidRPr="00792FB3">
        <w:t>presenta os elementos de projeto significantes para a arquitetura adotada</w:t>
      </w:r>
      <w:r w:rsidR="00D24F17">
        <w:t xml:space="preserve"> e os relacionamentos entre eles. Entre os principais elementos estão</w:t>
      </w:r>
      <w:r w:rsidRPr="00792FB3">
        <w:t xml:space="preserve"> </w:t>
      </w:r>
      <w:r w:rsidR="0035591E">
        <w:t>módulos</w:t>
      </w:r>
      <w:r w:rsidR="004E6DAB">
        <w:t xml:space="preserve">, </w:t>
      </w:r>
      <w:r w:rsidR="0025459E">
        <w:t>componentes</w:t>
      </w:r>
      <w:r w:rsidR="004E6DAB">
        <w:t>, pacotes e</w:t>
      </w:r>
      <w:r w:rsidR="0025459E">
        <w:t xml:space="preserve"> </w:t>
      </w:r>
      <w:r w:rsidRPr="00792FB3">
        <w:t>clas</w:t>
      </w:r>
      <w:r w:rsidR="004E6DAB">
        <w:t xml:space="preserve">ses mais importantes </w:t>
      </w:r>
      <w:r w:rsidRPr="00792FB3">
        <w:t>da aplicação;</w:t>
      </w:r>
    </w:p>
    <w:p w:rsidR="006A075F" w:rsidRDefault="006A075F" w:rsidP="006A075F">
      <w:pPr>
        <w:pStyle w:val="PSCLista"/>
      </w:pPr>
      <w:r>
        <w:t xml:space="preserve">A </w:t>
      </w:r>
      <w:r w:rsidRPr="000F3498">
        <w:rPr>
          <w:b/>
        </w:rPr>
        <w:t>visão de execução</w:t>
      </w:r>
      <w:r>
        <w:t xml:space="preserve"> apresenta os aspectos de concorrência e sincronização do sistema, alocando os elementos da visão lógica para processos, </w:t>
      </w:r>
      <w:r w:rsidRPr="00286645">
        <w:rPr>
          <w:i/>
        </w:rPr>
        <w:t>threads</w:t>
      </w:r>
      <w:r>
        <w:t xml:space="preserve"> e tarefas de execução;</w:t>
      </w:r>
    </w:p>
    <w:p w:rsidR="0025459E" w:rsidRDefault="0025459E" w:rsidP="0025459E">
      <w:pPr>
        <w:pStyle w:val="PSCLista"/>
      </w:pPr>
      <w:r>
        <w:t xml:space="preserve">A </w:t>
      </w:r>
      <w:r w:rsidRPr="0025459E">
        <w:rPr>
          <w:b/>
        </w:rPr>
        <w:t>visão de implementação</w:t>
      </w:r>
      <w:r>
        <w:t xml:space="preserve"> </w:t>
      </w:r>
      <w:r w:rsidR="000F3498">
        <w:t>aborda os aspectos relativos à organização do código fonte do sistema</w:t>
      </w:r>
      <w:r w:rsidR="00001C2F">
        <w:t>, padrões arquiteturais utilizados</w:t>
      </w:r>
      <w:r w:rsidR="000F3498">
        <w:t xml:space="preserve"> e orientações </w:t>
      </w:r>
      <w:r w:rsidR="00001C2F">
        <w:t xml:space="preserve">e normas </w:t>
      </w:r>
      <w:r w:rsidR="000F3498">
        <w:t xml:space="preserve">para </w:t>
      </w:r>
      <w:r w:rsidR="004E6DAB">
        <w:t xml:space="preserve">a </w:t>
      </w:r>
      <w:r w:rsidR="00001C2F">
        <w:t>desenvolvimento do sistema</w:t>
      </w:r>
      <w:r w:rsidR="000F3498">
        <w:t>;</w:t>
      </w:r>
    </w:p>
    <w:p w:rsidR="000F3498" w:rsidRDefault="000F3498" w:rsidP="0025459E">
      <w:pPr>
        <w:pStyle w:val="PSCLista"/>
      </w:pPr>
      <w:r>
        <w:t xml:space="preserve">A </w:t>
      </w:r>
      <w:r w:rsidRPr="0028236A">
        <w:rPr>
          <w:b/>
        </w:rPr>
        <w:t>visão física</w:t>
      </w:r>
      <w:r>
        <w:t xml:space="preserve"> </w:t>
      </w:r>
      <w:r w:rsidR="00286645">
        <w:t xml:space="preserve">apresenta o </w:t>
      </w:r>
      <w:r w:rsidR="0028236A">
        <w:t>hardware envolvido e o mapeamento dos elementos de software para os elementos de hardware</w:t>
      </w:r>
      <w:r w:rsidR="002E75E9">
        <w:t xml:space="preserve"> nos ambientes do sistema</w:t>
      </w:r>
      <w:r w:rsidR="0028236A">
        <w:t>.</w:t>
      </w:r>
    </w:p>
    <w:p w:rsidR="00CA29F4" w:rsidRDefault="00CA29F4" w:rsidP="0025459E">
      <w:pPr>
        <w:pStyle w:val="PSCLista"/>
      </w:pPr>
      <w:r>
        <w:t xml:space="preserve">Os </w:t>
      </w:r>
      <w:r w:rsidRPr="00CD4638">
        <w:rPr>
          <w:b/>
        </w:rPr>
        <w:t>cenários</w:t>
      </w:r>
      <w:r>
        <w:t xml:space="preserve"> apresentam um subconjunto dos casos de uso significativos do ponto de vista da arquitetura</w:t>
      </w:r>
      <w:r w:rsidR="00CD4638">
        <w:t xml:space="preserve">. </w:t>
      </w:r>
    </w:p>
    <w:p w:rsidR="00934AD0" w:rsidRPr="00C95E3D" w:rsidRDefault="001D2B97" w:rsidP="00C95E3D">
      <w:r>
        <w:rPr>
          <w:noProof/>
        </w:rPr>
      </w:r>
      <w:r>
        <w:rPr>
          <w:noProof/>
        </w:rPr>
        <w:pict>
          <v:group id="Tela 13" o:spid="_x0000_s1028" editas="canvas" style="width:450pt;height:189pt;mso-position-horizontal-relative:char;mso-position-vertical-relative:line" coordsize="57150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57150;height:24003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30861;top:2286;width:16002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CccMA&#10;AADaAAAADwAAAGRycy9kb3ducmV2LnhtbESPS4sCMRCE7wv+h9CCtzWj+GI0isguCntYXwePzaSd&#10;DE464yTq+O83C4LHoqq+omaLxpbiTrUvHCvodRMQxJnTBecKjofvzwkIH5A1lo5JwZM8LOatjxmm&#10;2j14R/d9yEWEsE9RgQmhSqX0mSGLvusq4uidXW0xRFnnUtf4iHBbyn6SjKTFguOCwYpWhrLL/mYV&#10;XPWvbq4/1eC4PQ3XdjscWPO1UarTbpZTEIGa8A6/2hutYAz/V+IN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eCccMAAADaAAAADwAAAAAAAAAAAAAAAACYAgAAZHJzL2Rv&#10;d25yZXYueG1sUEsFBgAAAAAEAAQA9QAAAIgDAAAAAA==&#10;" fillcolor="#9cf">
              <v:fill opacity="32896f"/>
              <v:shadow on="t" opacity=".5"/>
              <v:textbox>
                <w:txbxContent>
                  <w:p w:rsidR="002A211E" w:rsidRDefault="002A211E" w:rsidP="00EC57C0">
                    <w:pPr>
                      <w:jc w:val="center"/>
                    </w:pPr>
                  </w:p>
                  <w:p w:rsidR="002A211E" w:rsidRDefault="002A211E" w:rsidP="00EC57C0">
                    <w:pPr>
                      <w:jc w:val="center"/>
                    </w:pPr>
                    <w:r>
                      <w:t>Visão de Execução</w:t>
                    </w:r>
                  </w:p>
                </w:txbxContent>
              </v:textbox>
            </v:shape>
            <v:shape id="Text Box 15" o:spid="_x0000_s1031" type="#_x0000_t202" style="position:absolute;left:11430;top:2286;width:16002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WA74A&#10;AADaAAAADwAAAGRycy9kb3ducmV2LnhtbERPy4rCMBTdC/5DuII7TR1UpBpFxEHBxfhauLw016bY&#10;3NQmav17sxhweTjv2aKxpXhS7QvHCgb9BARx5nTBuYLz6bc3AeEDssbSMSl4k4fFvN2aYardiw/0&#10;PIZcxBD2KSowIVSplD4zZNH3XUUcuaurLYYI61zqGl8x3JbyJ0nG0mLBscFgRStD2e34sAru+k83&#10;9101PO8vo43dj4bWrLdKdTvNcgoiUBO+4n/3ViuIW+OVe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oFgO+AAAA2gAAAA8AAAAAAAAAAAAAAAAAmAIAAGRycy9kb3ducmV2&#10;LnhtbFBLBQYAAAAABAAEAPUAAACDAwAAAAA=&#10;" fillcolor="#9cf">
              <v:fill opacity="32896f"/>
              <v:shadow on="t" opacity=".5"/>
              <v:textbox>
                <w:txbxContent>
                  <w:p w:rsidR="002A211E" w:rsidRDefault="002A211E" w:rsidP="00EC57C0">
                    <w:pPr>
                      <w:jc w:val="center"/>
                    </w:pPr>
                  </w:p>
                  <w:p w:rsidR="002A211E" w:rsidRPr="00792FB3" w:rsidRDefault="002A211E" w:rsidP="00EC57C0">
                    <w:pPr>
                      <w:jc w:val="center"/>
                    </w:pPr>
                    <w:r w:rsidRPr="00792FB3">
                      <w:t>Visão Lógica</w:t>
                    </w:r>
                  </w:p>
                </w:txbxContent>
              </v:textbox>
            </v:shape>
            <v:shape id="Text Box 16" o:spid="_x0000_s1032" type="#_x0000_t202" style="position:absolute;left:11430;top:13716;width:16002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zmMMA&#10;AADaAAAADwAAAGRycy9kb3ducmV2LnhtbESPT4vCMBTE7wt+h/AEb2uqqGg1isguCntY/x08Pppn&#10;U2xeahO1fvvNguBxmJnfMLNFY0txp9oXjhX0ugkI4szpgnMFx8P35xiED8gaS8ek4EkeFvPWxwxT&#10;7R68o/s+5CJC2KeowIRQpVL6zJBF33UVcfTOrrYYoqxzqWt8RLgtZT9JRtJiwXHBYEUrQ9llf7MK&#10;rvpXN9efanDcnoZrux0OrPnaKNVpN8spiEBNeIdf7Y1WMIH/K/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SzmMMAAADaAAAADwAAAAAAAAAAAAAAAACYAgAAZHJzL2Rv&#10;d25yZXYueG1sUEsFBgAAAAAEAAQA9QAAAIgDAAAAAA==&#10;" fillcolor="#9cf">
              <v:fill opacity="32896f"/>
              <v:shadow on="t" opacity=".5"/>
              <v:textbox>
                <w:txbxContent>
                  <w:p w:rsidR="002A211E" w:rsidRDefault="002A211E" w:rsidP="00EC57C0">
                    <w:pPr>
                      <w:jc w:val="center"/>
                    </w:pPr>
                  </w:p>
                  <w:p w:rsidR="002A211E" w:rsidRDefault="002A211E" w:rsidP="00EC57C0">
                    <w:pPr>
                      <w:jc w:val="center"/>
                    </w:pPr>
                    <w:r>
                      <w:t>Visão de Implementação</w:t>
                    </w:r>
                  </w:p>
                </w:txbxContent>
              </v:textbox>
            </v:shape>
            <v:shape id="Text Box 18" o:spid="_x0000_s1033" type="#_x0000_t202" style="position:absolute;left:30861;top:13716;width:16002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mscQA&#10;AADbAAAADwAAAGRycy9kb3ducmV2LnhtbESPT2sCQQzF74LfYYjQm862qMjqKKW0VPBQ/x08hp24&#10;s7iTWXemuv325lDwlvBe3vtlsep8rW7UxiqwgddRBoq4CLbi0sDx8DWcgYoJ2WIdmAz8UYTVst9b&#10;YG7DnXd026dSSQjHHA24lJpc61g48hhHoSEW7Rxaj0nWttS2xbuE+1q/ZdlUe6xYGhw29OGouOx/&#10;vYGr/bHdddOMj9vT5NtvJ2PvPtfGvAy69zmoRF16mv+v11bwhV5+kQ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prHEAAAA2wAAAA8AAAAAAAAAAAAAAAAAmAIAAGRycy9k&#10;b3ducmV2LnhtbFBLBQYAAAAABAAEAPUAAACJAwAAAAA=&#10;" fillcolor="#9cf">
              <v:fill opacity="32896f"/>
              <v:shadow on="t" opacity=".5"/>
              <v:textbox>
                <w:txbxContent>
                  <w:p w:rsidR="002A211E" w:rsidRDefault="002A211E" w:rsidP="00EC57C0">
                    <w:pPr>
                      <w:jc w:val="center"/>
                    </w:pPr>
                  </w:p>
                  <w:p w:rsidR="002A211E" w:rsidRDefault="002A211E" w:rsidP="00EC57C0">
                    <w:pPr>
                      <w:jc w:val="center"/>
                    </w:pPr>
                    <w:r>
                      <w:t>Visão Física</w:t>
                    </w:r>
                  </w:p>
                </w:txbxContent>
              </v:textbox>
            </v:shape>
            <v:oval id="Oval 19" o:spid="_x0000_s1034" style="position:absolute;left:21717;top:6858;width:14859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jtsEA&#10;AADbAAAADwAAAGRycy9kb3ducmV2LnhtbERPS4vCMBC+C/sfwgjeNFVBpBpFXF+IF92V3ePQjG21&#10;mdQmav33mwXB23x8zxlPa1OIO1Uut6yg24lAECdW55wq+P5atocgnEfWWFgmBU9yMJ18NMYYa/vg&#10;Pd0PPhUhhF2MCjLvy1hKl2Rk0HVsSRy4k60M+gCrVOoKHyHcFLIXRQNpMOfQkGFJ84ySy+FmFJy3&#10;P5vV72K9uBytvPZ3n6eed1KpVrOejUB4qv1b/HJvdJjfhf9fwgF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p47bBAAAA2wAAAA8AAAAAAAAAAAAAAAAAmAIAAGRycy9kb3du&#10;cmV2LnhtbFBLBQYAAAAABAAEAPUAAACGAwAAAAA=&#10;" fillcolor="#fc0">
              <v:fill opacity="32896f"/>
              <v:shadow on="t" opacity=".5"/>
            </v:oval>
            <v:shape id="Text Box 24" o:spid="_x0000_s1035" type="#_x0000_t202" style="position:absolute;left:25146;top:10287;width:8001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p w:rsidR="002A211E" w:rsidRDefault="002A211E" w:rsidP="00EC57C0">
                    <w:pPr>
                      <w:jc w:val="center"/>
                    </w:pPr>
                    <w:r>
                      <w:t>Cenários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D5072" w:rsidRDefault="004D5072" w:rsidP="004D5072">
      <w:pPr>
        <w:pStyle w:val="PSCLegenda"/>
      </w:pPr>
      <w:bookmarkStart w:id="29" w:name="_Ref138326470"/>
      <w:r>
        <w:t xml:space="preserve">Figura </w:t>
      </w:r>
      <w:fldSimple w:instr=" SEQ Figura \* ARABIC ">
        <w:r w:rsidR="0043013E">
          <w:rPr>
            <w:noProof/>
          </w:rPr>
          <w:t>1</w:t>
        </w:r>
      </w:fldSimple>
      <w:bookmarkEnd w:id="29"/>
      <w:r>
        <w:t>.</w:t>
      </w:r>
      <w:r w:rsidRPr="004D5072">
        <w:rPr>
          <w:b w:val="0"/>
        </w:rPr>
        <w:t xml:space="preserve"> </w:t>
      </w:r>
      <w:r>
        <w:rPr>
          <w:b w:val="0"/>
        </w:rPr>
        <w:t xml:space="preserve">Visões do </w:t>
      </w:r>
      <w:r w:rsidRPr="0028236A">
        <w:rPr>
          <w:b w:val="0"/>
          <w:i/>
        </w:rPr>
        <w:t>framework</w:t>
      </w:r>
      <w:r w:rsidRPr="004D5072">
        <w:rPr>
          <w:b w:val="0"/>
        </w:rPr>
        <w:t xml:space="preserve"> “4+</w:t>
      </w:r>
      <w:smartTag w:uri="urn:schemas-microsoft-com:office:smarttags" w:element="metricconverter">
        <w:smartTagPr>
          <w:attr w:name="ProductID" w:val="1”"/>
        </w:smartTagPr>
        <w:r w:rsidRPr="004D5072">
          <w:rPr>
            <w:b w:val="0"/>
          </w:rPr>
          <w:t>1”</w:t>
        </w:r>
      </w:smartTag>
    </w:p>
    <w:p w:rsidR="004D5072" w:rsidRDefault="004D5072" w:rsidP="004D5072"/>
    <w:p w:rsidR="00B3514A" w:rsidRDefault="00DE7BE8">
      <w:pPr>
        <w:pStyle w:val="Ttulo1"/>
      </w:pPr>
      <w:bookmarkStart w:id="30" w:name="_Ref139247927"/>
      <w:bookmarkStart w:id="31" w:name="_Ref139250137"/>
      <w:bookmarkStart w:id="32" w:name="_Toc174941286"/>
      <w:r>
        <w:t>Objetivos e Restrições</w:t>
      </w:r>
      <w:r w:rsidR="003A1B31">
        <w:t xml:space="preserve"> Arquiteturais</w:t>
      </w:r>
      <w:bookmarkEnd w:id="30"/>
      <w:bookmarkEnd w:id="31"/>
      <w:bookmarkEnd w:id="32"/>
    </w:p>
    <w:p w:rsidR="000272E6" w:rsidRDefault="0037106C">
      <w:pPr>
        <w:rPr>
          <w:i/>
        </w:rPr>
      </w:pPr>
      <w:r>
        <w:rPr>
          <w:i/>
        </w:rPr>
        <w:t>&lt;Nesta seção, devem ser descrit</w:t>
      </w:r>
      <w:r w:rsidR="00DE7BE8">
        <w:rPr>
          <w:i/>
        </w:rPr>
        <w:t>o</w:t>
      </w:r>
      <w:r w:rsidR="004D3099" w:rsidRPr="004D3099">
        <w:rPr>
          <w:i/>
        </w:rPr>
        <w:t>s</w:t>
      </w:r>
      <w:r w:rsidR="00DE7BE8">
        <w:rPr>
          <w:i/>
        </w:rPr>
        <w:t xml:space="preserve"> os objetivos </w:t>
      </w:r>
      <w:r w:rsidR="003A1B31">
        <w:rPr>
          <w:i/>
        </w:rPr>
        <w:t>que se pretende atingir com a arquitetura definida e</w:t>
      </w:r>
      <w:r w:rsidR="00DE7BE8">
        <w:rPr>
          <w:i/>
        </w:rPr>
        <w:t xml:space="preserve"> </w:t>
      </w:r>
      <w:r w:rsidR="00144A85">
        <w:rPr>
          <w:i/>
        </w:rPr>
        <w:t xml:space="preserve">as </w:t>
      </w:r>
      <w:r w:rsidR="00DE7BE8">
        <w:rPr>
          <w:i/>
        </w:rPr>
        <w:t>restrições</w:t>
      </w:r>
      <w:r w:rsidR="003A1B31">
        <w:rPr>
          <w:i/>
        </w:rPr>
        <w:t xml:space="preserve"> do ambiente com impacto na definição d</w:t>
      </w:r>
      <w:r w:rsidR="00144A85">
        <w:rPr>
          <w:i/>
        </w:rPr>
        <w:t>ess</w:t>
      </w:r>
      <w:r w:rsidR="003A1B31">
        <w:rPr>
          <w:i/>
        </w:rPr>
        <w:t>a arquitetura</w:t>
      </w:r>
      <w:r w:rsidR="004D3099" w:rsidRPr="004D3099">
        <w:rPr>
          <w:i/>
        </w:rPr>
        <w:t>.</w:t>
      </w:r>
    </w:p>
    <w:p w:rsidR="000272E6" w:rsidRDefault="000272E6">
      <w:pPr>
        <w:rPr>
          <w:i/>
        </w:rPr>
      </w:pPr>
      <w:r>
        <w:rPr>
          <w:i/>
        </w:rPr>
        <w:t>Objetivos comuns: portabilidade, desempenho, escalabilidade, tolerância a falhas etc. Tais objetivos normalmente derivam dos requisitos não funcionais do sistema.</w:t>
      </w:r>
    </w:p>
    <w:p w:rsidR="00A406BA" w:rsidRDefault="000272E6">
      <w:pPr>
        <w:rPr>
          <w:i/>
        </w:rPr>
      </w:pPr>
      <w:r>
        <w:rPr>
          <w:i/>
        </w:rPr>
        <w:t>Restrições comuns: limitação de memória, limitação de banda, perfil da equipe de desenvolvimento</w:t>
      </w:r>
      <w:r w:rsidR="00033267">
        <w:rPr>
          <w:i/>
        </w:rPr>
        <w:t>, ambiente de produção, integração com sistemas legados</w:t>
      </w:r>
      <w:r>
        <w:rPr>
          <w:i/>
        </w:rPr>
        <w:t xml:space="preserve"> etc. Tais restrições normalmente derivam das restrições </w:t>
      </w:r>
      <w:r w:rsidR="006A075F">
        <w:rPr>
          <w:i/>
        </w:rPr>
        <w:t>e premissas descritas no Documento de Requisitos do Cliente</w:t>
      </w:r>
      <w:r w:rsidR="00227628">
        <w:rPr>
          <w:i/>
        </w:rPr>
        <w:t xml:space="preserve"> e do contexto</w:t>
      </w:r>
      <w:r w:rsidR="00E664A6">
        <w:rPr>
          <w:i/>
        </w:rPr>
        <w:t xml:space="preserve"> no qual o sistema será desenvolvido</w:t>
      </w:r>
      <w:r>
        <w:rPr>
          <w:i/>
        </w:rPr>
        <w:t>.</w:t>
      </w:r>
    </w:p>
    <w:p w:rsidR="00BF5E8B" w:rsidRDefault="00A406BA">
      <w:pPr>
        <w:rPr>
          <w:i/>
        </w:rPr>
      </w:pPr>
      <w:r>
        <w:rPr>
          <w:i/>
        </w:rPr>
        <w:t>Iniciar descrevendo os objetivos a serem atingidos e as principais restrições de forma textual. Depois, listar os requisitos (mais comumente os não funcionais) com impacto na definição da arquitetura.</w:t>
      </w:r>
    </w:p>
    <w:p w:rsidR="0037106C" w:rsidRDefault="00BF5E8B">
      <w:pPr>
        <w:rPr>
          <w:i/>
        </w:rPr>
      </w:pPr>
      <w:r>
        <w:rPr>
          <w:i/>
        </w:rPr>
        <w:t>Alterar o texto abaixo.</w:t>
      </w:r>
      <w:r w:rsidR="0037106C" w:rsidRPr="004D3099">
        <w:rPr>
          <w:i/>
        </w:rPr>
        <w:t>&gt;</w:t>
      </w:r>
    </w:p>
    <w:p w:rsidR="004B570A" w:rsidRPr="004B570A" w:rsidRDefault="000272E6">
      <w:r>
        <w:t>A arquitetura definida tem como principal objetivo tornar o sistema...</w:t>
      </w:r>
    </w:p>
    <w:p w:rsidR="00B3514A" w:rsidRDefault="00DE7BE8">
      <w:pPr>
        <w:pStyle w:val="Ttulo2"/>
      </w:pPr>
      <w:bookmarkStart w:id="33" w:name="_Toc174941287"/>
      <w:r>
        <w:t>Requisitos de Relevância Arquitetural</w:t>
      </w:r>
      <w:bookmarkEnd w:id="33"/>
    </w:p>
    <w:p w:rsidR="00A406BA" w:rsidRDefault="0037106C" w:rsidP="0037106C">
      <w:pPr>
        <w:rPr>
          <w:i/>
        </w:rPr>
      </w:pPr>
      <w:r>
        <w:rPr>
          <w:i/>
        </w:rPr>
        <w:t>&lt;</w:t>
      </w:r>
      <w:r w:rsidR="003A1B31">
        <w:rPr>
          <w:i/>
        </w:rPr>
        <w:t>Devem ser listados os requisitos que impactam na arquitetura e o impacto de cada um deles</w:t>
      </w:r>
      <w:r w:rsidR="00933094">
        <w:rPr>
          <w:i/>
        </w:rPr>
        <w:t>.</w:t>
      </w:r>
      <w:r w:rsidR="003A1B31">
        <w:rPr>
          <w:i/>
        </w:rPr>
        <w:t xml:space="preserve"> Adicionalmente, </w:t>
      </w:r>
      <w:r w:rsidR="00AF5FB1">
        <w:rPr>
          <w:i/>
        </w:rPr>
        <w:t>o tratamento dado a cada um deles na arquitetura deve ser indicado.</w:t>
      </w:r>
    </w:p>
    <w:p w:rsidR="00BF5E8B" w:rsidRDefault="00A406BA" w:rsidP="0037106C">
      <w:pPr>
        <w:rPr>
          <w:i/>
        </w:rPr>
      </w:pPr>
      <w:r>
        <w:rPr>
          <w:i/>
        </w:rPr>
        <w:lastRenderedPageBreak/>
        <w:t>Comumente, os requisitos não funcionais</w:t>
      </w:r>
      <w:r w:rsidR="00FA761D">
        <w:rPr>
          <w:i/>
        </w:rPr>
        <w:t>, as restrições e as premissas descritos no Documento de Requisitos do Cliente</w:t>
      </w:r>
      <w:r>
        <w:rPr>
          <w:i/>
        </w:rPr>
        <w:t xml:space="preserve"> impactam mais diretamente na arquitetura do sistema.</w:t>
      </w:r>
    </w:p>
    <w:p w:rsidR="0037106C" w:rsidRDefault="00BF5E8B" w:rsidP="0037106C">
      <w:pPr>
        <w:rPr>
          <w:i/>
        </w:rPr>
      </w:pPr>
      <w:r>
        <w:rPr>
          <w:i/>
        </w:rPr>
        <w:t>Alterar o texto abaixo, se necessário.</w:t>
      </w:r>
      <w:r w:rsidR="0037106C">
        <w:rPr>
          <w:i/>
        </w:rPr>
        <w:t>&gt;</w:t>
      </w:r>
    </w:p>
    <w:p w:rsidR="001D5E16" w:rsidRDefault="00BF5E8B" w:rsidP="0037106C">
      <w:r>
        <w:t>Esta seção lista os requisitos com impacto na arquitetura do sistema e o tratamento dado a cada um deles.</w:t>
      </w:r>
    </w:p>
    <w:p w:rsidR="00BF5E8B" w:rsidRPr="00AF5FB1" w:rsidRDefault="00BF5E8B" w:rsidP="0037106C"/>
    <w:tbl>
      <w:tblPr>
        <w:tblStyle w:val="Tabelacomgrade"/>
        <w:tblW w:w="0" w:type="auto"/>
        <w:tblLook w:val="01E0"/>
      </w:tblPr>
      <w:tblGrid>
        <w:gridCol w:w="1951"/>
        <w:gridCol w:w="3686"/>
        <w:gridCol w:w="3649"/>
      </w:tblGrid>
      <w:tr w:rsidR="003A1B31" w:rsidRPr="00A93C24">
        <w:tc>
          <w:tcPr>
            <w:tcW w:w="1951" w:type="dxa"/>
            <w:shd w:val="clear" w:color="auto" w:fill="CCCCCC"/>
          </w:tcPr>
          <w:p w:rsidR="003A1B31" w:rsidRPr="00A93C24" w:rsidRDefault="003A1B31" w:rsidP="00982788">
            <w:pPr>
              <w:jc w:val="left"/>
              <w:rPr>
                <w:b/>
              </w:rPr>
            </w:pPr>
            <w:r>
              <w:rPr>
                <w:b/>
              </w:rPr>
              <w:t>Requisito</w:t>
            </w:r>
          </w:p>
        </w:tc>
        <w:tc>
          <w:tcPr>
            <w:tcW w:w="3686" w:type="dxa"/>
            <w:shd w:val="clear" w:color="auto" w:fill="CCCCCC"/>
          </w:tcPr>
          <w:p w:rsidR="003A1B31" w:rsidRPr="00A93C24" w:rsidRDefault="003A1B31" w:rsidP="00982788">
            <w:pPr>
              <w:jc w:val="left"/>
              <w:rPr>
                <w:b/>
              </w:rPr>
            </w:pPr>
            <w:r>
              <w:rPr>
                <w:b/>
              </w:rPr>
              <w:t>Impacto</w:t>
            </w:r>
          </w:p>
        </w:tc>
        <w:tc>
          <w:tcPr>
            <w:tcW w:w="3649" w:type="dxa"/>
            <w:shd w:val="clear" w:color="auto" w:fill="CCCCCC"/>
          </w:tcPr>
          <w:p w:rsidR="003A1B31" w:rsidRDefault="00AF5FB1" w:rsidP="00982788">
            <w:pPr>
              <w:jc w:val="left"/>
              <w:rPr>
                <w:b/>
              </w:rPr>
            </w:pPr>
            <w:r>
              <w:rPr>
                <w:b/>
              </w:rPr>
              <w:t>Tratamento</w:t>
            </w:r>
          </w:p>
        </w:tc>
      </w:tr>
      <w:tr w:rsidR="003A1B31" w:rsidRPr="00A93C24">
        <w:tc>
          <w:tcPr>
            <w:tcW w:w="1951" w:type="dxa"/>
          </w:tcPr>
          <w:p w:rsidR="003A1B31" w:rsidRPr="00DE7BE8" w:rsidRDefault="003A1B31" w:rsidP="00982788">
            <w:pPr>
              <w:spacing w:after="0"/>
              <w:jc w:val="left"/>
              <w:rPr>
                <w:rFonts w:cs="Arial"/>
                <w:szCs w:val="22"/>
              </w:rPr>
            </w:pPr>
            <w:r w:rsidRPr="00DE7BE8">
              <w:rPr>
                <w:rFonts w:cs="Arial"/>
                <w:szCs w:val="22"/>
              </w:rPr>
              <w:t>&lt;</w:t>
            </w:r>
            <w:r>
              <w:rPr>
                <w:rFonts w:cs="Arial"/>
                <w:szCs w:val="22"/>
              </w:rPr>
              <w:t>ID</w:t>
            </w:r>
            <w:r w:rsidRPr="00DE7BE8">
              <w:rPr>
                <w:rFonts w:cs="Arial"/>
                <w:szCs w:val="22"/>
              </w:rPr>
              <w:t xml:space="preserve"> do </w:t>
            </w:r>
            <w:r>
              <w:rPr>
                <w:rFonts w:cs="Arial"/>
                <w:szCs w:val="22"/>
              </w:rPr>
              <w:t>re</w:t>
            </w:r>
            <w:r w:rsidRPr="00DE7BE8">
              <w:rPr>
                <w:rFonts w:cs="Arial"/>
                <w:szCs w:val="22"/>
              </w:rPr>
              <w:t>quisito&gt;</w:t>
            </w:r>
          </w:p>
        </w:tc>
        <w:tc>
          <w:tcPr>
            <w:tcW w:w="3686" w:type="dxa"/>
          </w:tcPr>
          <w:p w:rsidR="003A1B31" w:rsidRPr="00DE7BE8" w:rsidRDefault="003A1B31" w:rsidP="00982788">
            <w:pPr>
              <w:jc w:val="left"/>
            </w:pPr>
            <w:r w:rsidRPr="00DE7BE8">
              <w:t>&lt;</w:t>
            </w:r>
            <w:r>
              <w:t>Impacto na arquitetura</w:t>
            </w:r>
            <w:r w:rsidRPr="00DE7BE8">
              <w:t>&gt;</w:t>
            </w:r>
          </w:p>
        </w:tc>
        <w:tc>
          <w:tcPr>
            <w:tcW w:w="3649" w:type="dxa"/>
          </w:tcPr>
          <w:p w:rsidR="003A1B31" w:rsidRPr="00DE7BE8" w:rsidRDefault="003C13C5" w:rsidP="00982788">
            <w:pPr>
              <w:jc w:val="left"/>
            </w:pPr>
            <w:r w:rsidRPr="00DE7BE8">
              <w:t>&lt;</w:t>
            </w:r>
            <w:r>
              <w:t>Tratamento dado na arquitetura</w:t>
            </w:r>
            <w:r w:rsidRPr="00DE7BE8">
              <w:t>&gt;</w:t>
            </w:r>
          </w:p>
        </w:tc>
      </w:tr>
      <w:tr w:rsidR="00527790" w:rsidRPr="00A93C24">
        <w:tc>
          <w:tcPr>
            <w:tcW w:w="1951" w:type="dxa"/>
          </w:tcPr>
          <w:p w:rsidR="00527790" w:rsidRPr="00DE7BE8" w:rsidRDefault="00527790" w:rsidP="00982788">
            <w:pPr>
              <w:spacing w:after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&lt;RNF 005&gt;</w:t>
            </w:r>
          </w:p>
        </w:tc>
        <w:tc>
          <w:tcPr>
            <w:tcW w:w="3686" w:type="dxa"/>
          </w:tcPr>
          <w:p w:rsidR="00527790" w:rsidRPr="00DE7BE8" w:rsidRDefault="00527790" w:rsidP="00982788">
            <w:pPr>
              <w:jc w:val="left"/>
            </w:pPr>
            <w:r>
              <w:t>&lt;Número de acessos ao serviço XYZ deve ser minimizado&gt;</w:t>
            </w:r>
          </w:p>
        </w:tc>
        <w:tc>
          <w:tcPr>
            <w:tcW w:w="3649" w:type="dxa"/>
          </w:tcPr>
          <w:p w:rsidR="00527790" w:rsidRPr="00DE7BE8" w:rsidRDefault="00527790" w:rsidP="00982788">
            <w:pPr>
              <w:jc w:val="left"/>
            </w:pPr>
            <w:r>
              <w:t xml:space="preserve">&lt;Será implementado um mecanismo de </w:t>
            </w:r>
            <w:r w:rsidRPr="00527790">
              <w:rPr>
                <w:i/>
              </w:rPr>
              <w:t>caching</w:t>
            </w:r>
            <w:r>
              <w:t xml:space="preserve"> baseado nos parâmetros passados ao serviço XYZ&gt;</w:t>
            </w:r>
          </w:p>
        </w:tc>
      </w:tr>
      <w:tr w:rsidR="00E842D9" w:rsidRPr="00A93C24">
        <w:tc>
          <w:tcPr>
            <w:tcW w:w="1951" w:type="dxa"/>
          </w:tcPr>
          <w:p w:rsidR="00E842D9" w:rsidRDefault="00E842D9" w:rsidP="00982788">
            <w:pPr>
              <w:spacing w:after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&lt;REST 001&gt;</w:t>
            </w:r>
          </w:p>
        </w:tc>
        <w:tc>
          <w:tcPr>
            <w:tcW w:w="3686" w:type="dxa"/>
          </w:tcPr>
          <w:p w:rsidR="00E842D9" w:rsidRDefault="00E842D9" w:rsidP="00982788">
            <w:pPr>
              <w:jc w:val="left"/>
            </w:pPr>
            <w:r>
              <w:t>&lt;Consumo de memória deve ser minimizado&gt;</w:t>
            </w:r>
          </w:p>
        </w:tc>
        <w:tc>
          <w:tcPr>
            <w:tcW w:w="3649" w:type="dxa"/>
          </w:tcPr>
          <w:p w:rsidR="00E842D9" w:rsidRDefault="00E842D9" w:rsidP="00982788">
            <w:pPr>
              <w:jc w:val="left"/>
            </w:pPr>
            <w:r>
              <w:t xml:space="preserve">&lt;O número de camadas do sistema será reduzido para diminuir a </w:t>
            </w:r>
            <w:r w:rsidR="00982788">
              <w:t>necessidade</w:t>
            </w:r>
            <w:r>
              <w:t xml:space="preserve"> de objetos intermediários&gt;</w:t>
            </w:r>
          </w:p>
        </w:tc>
      </w:tr>
    </w:tbl>
    <w:p w:rsidR="00B80C83" w:rsidRPr="00B80C83" w:rsidRDefault="00B80C83" w:rsidP="006B1BCF"/>
    <w:p w:rsidR="0037106C" w:rsidRDefault="00DE7BE8" w:rsidP="0037106C">
      <w:pPr>
        <w:pStyle w:val="Ttulo1"/>
      </w:pPr>
      <w:bookmarkStart w:id="34" w:name="_Toc174941288"/>
      <w:r>
        <w:t>Visão Lógica</w:t>
      </w:r>
      <w:bookmarkEnd w:id="34"/>
    </w:p>
    <w:p w:rsidR="00D24F17" w:rsidRDefault="0037106C" w:rsidP="0037106C">
      <w:pPr>
        <w:rPr>
          <w:i/>
        </w:rPr>
      </w:pPr>
      <w:r w:rsidRPr="0037106C">
        <w:rPr>
          <w:i/>
        </w:rPr>
        <w:t>&lt;</w:t>
      </w:r>
      <w:r w:rsidR="00AF5FB1">
        <w:rPr>
          <w:i/>
        </w:rPr>
        <w:t xml:space="preserve">Descrever aqui </w:t>
      </w:r>
      <w:r w:rsidR="00AF5FB1" w:rsidRPr="00AF5FB1">
        <w:rPr>
          <w:i/>
        </w:rPr>
        <w:t xml:space="preserve">os elementos de projeto significantes para a arquitetura adotada, incluindo </w:t>
      </w:r>
      <w:r w:rsidR="00F20347">
        <w:rPr>
          <w:i/>
        </w:rPr>
        <w:t>módulos</w:t>
      </w:r>
      <w:r w:rsidR="00AF5FB1" w:rsidRPr="00AF5FB1">
        <w:rPr>
          <w:i/>
        </w:rPr>
        <w:t>, componentes, pacotes e classes mais importantes da aplicação</w:t>
      </w:r>
      <w:r w:rsidR="00F20347">
        <w:rPr>
          <w:i/>
        </w:rPr>
        <w:t xml:space="preserve"> (em nível crescente de granularidade)</w:t>
      </w:r>
      <w:r w:rsidR="00AF5FB1">
        <w:rPr>
          <w:i/>
        </w:rPr>
        <w:t xml:space="preserve">. </w:t>
      </w:r>
      <w:r w:rsidR="00D24F17">
        <w:rPr>
          <w:i/>
        </w:rPr>
        <w:t>Os relacionamentos entre os elementos devem ser descritos também.</w:t>
      </w:r>
    </w:p>
    <w:p w:rsidR="00BA5466" w:rsidRDefault="00AF5FB1" w:rsidP="0037106C">
      <w:pPr>
        <w:rPr>
          <w:i/>
        </w:rPr>
      </w:pPr>
      <w:r>
        <w:rPr>
          <w:i/>
        </w:rPr>
        <w:t>Iniciar com um diagrama de alto nível da organização do sistema</w:t>
      </w:r>
      <w:r w:rsidR="00D24F17">
        <w:rPr>
          <w:i/>
        </w:rPr>
        <w:t xml:space="preserve"> e depois fornecer mais detalhes sobre os principais elementos e as interfaces entre os mesmos</w:t>
      </w:r>
      <w:r>
        <w:rPr>
          <w:i/>
        </w:rPr>
        <w:t>.</w:t>
      </w:r>
    </w:p>
    <w:p w:rsidR="001C2ADB" w:rsidRDefault="00BA5466" w:rsidP="0037106C">
      <w:pPr>
        <w:rPr>
          <w:i/>
        </w:rPr>
      </w:pPr>
      <w:r>
        <w:rPr>
          <w:i/>
        </w:rPr>
        <w:t>Aspectos a serem lembrados na definição da arquitetura, de acordo com o contexto do projeto: segurança, apresentação, lógica de negócio, persistência, integração, distribuição etc.</w:t>
      </w:r>
      <w:r w:rsidR="001C2ADB">
        <w:rPr>
          <w:i/>
        </w:rPr>
        <w:t>.</w:t>
      </w:r>
    </w:p>
    <w:p w:rsidR="0037106C" w:rsidRDefault="001C2ADB" w:rsidP="0037106C">
      <w:pPr>
        <w:rPr>
          <w:i/>
        </w:rPr>
      </w:pPr>
      <w:bookmarkStart w:id="35" w:name="OLE_LINK1"/>
      <w:bookmarkStart w:id="36" w:name="OLE_LINK2"/>
      <w:r>
        <w:rPr>
          <w:i/>
        </w:rPr>
        <w:t>Alterar o texto abaixo, se necessário.</w:t>
      </w:r>
      <w:bookmarkEnd w:id="35"/>
      <w:bookmarkEnd w:id="36"/>
      <w:r w:rsidR="004D3099" w:rsidRPr="004D3099">
        <w:rPr>
          <w:i/>
        </w:rPr>
        <w:t>&gt;</w:t>
      </w:r>
    </w:p>
    <w:p w:rsidR="00C40F7A" w:rsidRDefault="00AF5FB1" w:rsidP="0037106C">
      <w:bookmarkStart w:id="37" w:name="_Toc503623671"/>
      <w:r>
        <w:t xml:space="preserve">Esta seção apresenta a organização do sistema </w:t>
      </w:r>
      <w:r w:rsidR="00C40F7A">
        <w:t>do</w:t>
      </w:r>
      <w:r>
        <w:t xml:space="preserve"> ponto de vista funcional</w:t>
      </w:r>
      <w:r w:rsidR="00C40F7A">
        <w:t xml:space="preserve">. Os principais elementos, como </w:t>
      </w:r>
      <w:r w:rsidR="0035591E">
        <w:t>módulos</w:t>
      </w:r>
      <w:r w:rsidR="00C40F7A">
        <w:t xml:space="preserve"> e principais componentes são especificados</w:t>
      </w:r>
      <w:r w:rsidR="006C7CDF">
        <w:t>. As interfaces entre esses elementos também são especificadas</w:t>
      </w:r>
      <w:r w:rsidR="00C40F7A">
        <w:t xml:space="preserve">. A </w:t>
      </w:r>
      <w:r w:rsidR="001D2B97">
        <w:fldChar w:fldCharType="begin"/>
      </w:r>
      <w:r w:rsidR="00C40F7A">
        <w:instrText xml:space="preserve"> REF _Ref138334479 \h </w:instrText>
      </w:r>
      <w:r w:rsidR="001D2B97">
        <w:fldChar w:fldCharType="separate"/>
      </w:r>
      <w:r w:rsidR="0043013E">
        <w:t xml:space="preserve">Figura </w:t>
      </w:r>
      <w:r w:rsidR="0043013E">
        <w:rPr>
          <w:noProof/>
        </w:rPr>
        <w:t>2</w:t>
      </w:r>
      <w:r w:rsidR="001D2B97">
        <w:fldChar w:fldCharType="end"/>
      </w:r>
      <w:r w:rsidR="00C40F7A">
        <w:t xml:space="preserve"> ilustra a arquitetura lógica do sistema.</w:t>
      </w:r>
    </w:p>
    <w:p w:rsidR="005C51B8" w:rsidRDefault="001D2B97" w:rsidP="0037106C">
      <w:r>
        <w:rPr>
          <w:noProof/>
        </w:rPr>
      </w:r>
      <w:r>
        <w:rPr>
          <w:noProof/>
        </w:rPr>
        <w:pict>
          <v:group id="Tela 29" o:spid="_x0000_s1045" editas="canvas" style="width:450pt;height:306pt;mso-position-horizontal-relative:char;mso-position-vertical-relative:line" coordsize="57150,38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">
            <v:shape id="_x0000_s1047" type="#_x0000_t75" style="position:absolute;width:57150;height:38862;visibility:visible">
              <v:fill o:detectmouseclick="t"/>
              <v:path o:connecttype="none"/>
            </v:shape>
            <v:shape id="Picture 384" o:spid="_x0000_s1046" type="#_x0000_t75" alt="visaoLogica" style="position:absolute;left:431;top:920;width:56719;height:37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gZCLCAAAA2gAAAA8AAABkcnMvZG93bnJldi54bWxEj0FrwkAUhO+C/2F5hV5EN6lWQuoqIgjF&#10;CmIqnh/Z12xo9m3Irpr+e7cgeBxm5htmseptI67U+dqxgnSSgCAuna65UnD63o4zED4ga2wck4I/&#10;8rBaDgcLzLW78ZGuRahEhLDPUYEJoc2l9KUhi37iWuLo/bjOYoiyq6Tu8BbhtpFvSTKXFmuOCwZb&#10;2hgqf4uLVUAzt2/S6TSkeE53669RZg42U+r1pV9/gAjUh2f40f7UCt7h/0q8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YGQiwgAAANoAAAAPAAAAAAAAAAAAAAAAAJ8C&#10;AABkcnMvZG93bnJldi54bWxQSwUGAAAAAAQABAD3AAAAjgMAAAAA&#10;">
              <v:imagedata r:id="rId11" o:title="visaoLogica"/>
            </v:shape>
            <w10:wrap type="none"/>
            <w10:anchorlock/>
          </v:group>
        </w:pict>
      </w:r>
    </w:p>
    <w:p w:rsidR="00AF5FB1" w:rsidRDefault="00AF5FB1" w:rsidP="00AF5FB1">
      <w:pPr>
        <w:pStyle w:val="PSCLegenda"/>
      </w:pPr>
      <w:bookmarkStart w:id="38" w:name="_Ref138334479"/>
      <w:r>
        <w:t xml:space="preserve">Figura </w:t>
      </w:r>
      <w:fldSimple w:instr=" SEQ Figura \* ARABIC ">
        <w:r w:rsidR="0043013E">
          <w:rPr>
            <w:noProof/>
          </w:rPr>
          <w:t>2</w:t>
        </w:r>
      </w:fldSimple>
      <w:bookmarkEnd w:id="38"/>
      <w:r>
        <w:t xml:space="preserve">. </w:t>
      </w:r>
      <w:r w:rsidRPr="00AF5FB1">
        <w:rPr>
          <w:b w:val="0"/>
        </w:rPr>
        <w:t xml:space="preserve">Visão </w:t>
      </w:r>
      <w:r w:rsidR="00C40F7A">
        <w:rPr>
          <w:b w:val="0"/>
        </w:rPr>
        <w:t>geral</w:t>
      </w:r>
      <w:r w:rsidRPr="00AF5FB1">
        <w:rPr>
          <w:b w:val="0"/>
        </w:rPr>
        <w:t xml:space="preserve"> da arquitetura</w:t>
      </w:r>
    </w:p>
    <w:p w:rsidR="00AF5FB1" w:rsidRDefault="00AF5FB1" w:rsidP="00AF5FB1"/>
    <w:p w:rsidR="00DB7D82" w:rsidRDefault="00A9460C" w:rsidP="00DB7D82">
      <w:pPr>
        <w:pStyle w:val="Ttulo2"/>
      </w:pPr>
      <w:bookmarkStart w:id="39" w:name="_Toc174941289"/>
      <w:r>
        <w:t>Módulos</w:t>
      </w:r>
      <w:bookmarkEnd w:id="39"/>
    </w:p>
    <w:p w:rsidR="00F20347" w:rsidRDefault="00D61B6E" w:rsidP="00D61B6E">
      <w:pPr>
        <w:rPr>
          <w:i/>
        </w:rPr>
      </w:pPr>
      <w:r w:rsidRPr="0037106C">
        <w:rPr>
          <w:i/>
        </w:rPr>
        <w:t>&lt;</w:t>
      </w:r>
      <w:r w:rsidR="00976503">
        <w:rPr>
          <w:i/>
        </w:rPr>
        <w:t>Opcionalmente, c</w:t>
      </w:r>
      <w:r>
        <w:rPr>
          <w:i/>
        </w:rPr>
        <w:t xml:space="preserve">aso </w:t>
      </w:r>
      <w:r w:rsidR="007255EA">
        <w:rPr>
          <w:i/>
        </w:rPr>
        <w:t>o sistema seja dividido em módulos</w:t>
      </w:r>
      <w:r>
        <w:rPr>
          <w:i/>
        </w:rPr>
        <w:t xml:space="preserve">, listar os módulos e os requisitos atendidos </w:t>
      </w:r>
      <w:r w:rsidR="00807756">
        <w:rPr>
          <w:i/>
        </w:rPr>
        <w:t>(em geral, requisitos funcionais</w:t>
      </w:r>
      <w:r w:rsidR="00976503">
        <w:rPr>
          <w:i/>
        </w:rPr>
        <w:t xml:space="preserve"> descritos no Documento de Requisitos do Cliente</w:t>
      </w:r>
      <w:r w:rsidR="00807756">
        <w:rPr>
          <w:i/>
        </w:rPr>
        <w:t xml:space="preserve">) </w:t>
      </w:r>
      <w:r>
        <w:rPr>
          <w:i/>
        </w:rPr>
        <w:t>por cada um deles.</w:t>
      </w:r>
    </w:p>
    <w:p w:rsidR="00F20347" w:rsidRDefault="00F20347" w:rsidP="00D61B6E">
      <w:pPr>
        <w:rPr>
          <w:i/>
        </w:rPr>
      </w:pPr>
      <w:r>
        <w:rPr>
          <w:i/>
        </w:rPr>
        <w:t xml:space="preserve">Esse nível de divisão é o de menor granularidade e ao mesmo tempo de maior abstração. Nesse caso, reuso é mais difícil de ser obtido devido ao nível de especialização dos </w:t>
      </w:r>
      <w:r w:rsidR="00A9460C">
        <w:rPr>
          <w:i/>
        </w:rPr>
        <w:t>módulos</w:t>
      </w:r>
      <w:r>
        <w:rPr>
          <w:i/>
        </w:rPr>
        <w:t>.</w:t>
      </w:r>
    </w:p>
    <w:p w:rsidR="00D61B6E" w:rsidRDefault="0048446A" w:rsidP="00D61B6E">
      <w:pPr>
        <w:rPr>
          <w:i/>
        </w:rPr>
      </w:pPr>
      <w:r>
        <w:rPr>
          <w:i/>
        </w:rPr>
        <w:t>Alterar o texto abaixo</w:t>
      </w:r>
      <w:r w:rsidR="0023270A">
        <w:rPr>
          <w:i/>
        </w:rPr>
        <w:t>, se necessário</w:t>
      </w:r>
      <w:r>
        <w:rPr>
          <w:i/>
        </w:rPr>
        <w:t>.</w:t>
      </w:r>
      <w:r w:rsidR="00D61B6E" w:rsidRPr="004D3099">
        <w:rPr>
          <w:i/>
        </w:rPr>
        <w:t>&gt;</w:t>
      </w:r>
    </w:p>
    <w:p w:rsidR="00885480" w:rsidRDefault="00885480" w:rsidP="00885480">
      <w:r>
        <w:t xml:space="preserve">Esta seção descreve os principais </w:t>
      </w:r>
      <w:r w:rsidR="0035591E">
        <w:t>módulos</w:t>
      </w:r>
      <w:r w:rsidR="00C877A1">
        <w:t xml:space="preserve"> da aplicação</w:t>
      </w:r>
      <w:r w:rsidR="00A51F6A">
        <w:t xml:space="preserve">, enfatizando </w:t>
      </w:r>
      <w:r w:rsidR="00C877A1">
        <w:t>sua</w:t>
      </w:r>
      <w:r w:rsidR="00A51F6A">
        <w:t xml:space="preserve">s responsabilidades e funcionalidades, </w:t>
      </w:r>
      <w:r w:rsidR="00FC1FE0">
        <w:t xml:space="preserve">assim como </w:t>
      </w:r>
      <w:r w:rsidR="00A51F6A">
        <w:t>os requisitos atendidos</w:t>
      </w:r>
      <w:r>
        <w:t>.</w:t>
      </w:r>
    </w:p>
    <w:p w:rsidR="00885480" w:rsidRDefault="0048446A" w:rsidP="00885480">
      <w:pPr>
        <w:pStyle w:val="Ttulo3"/>
      </w:pPr>
      <w:bookmarkStart w:id="40" w:name="_Toc174941290"/>
      <w:r>
        <w:t>&lt;</w:t>
      </w:r>
      <w:r w:rsidR="00804E87">
        <w:t>Módulo</w:t>
      </w:r>
      <w:r w:rsidR="00885480">
        <w:t xml:space="preserve"> X</w:t>
      </w:r>
      <w:r>
        <w:t>&gt;</w:t>
      </w:r>
      <w:bookmarkEnd w:id="40"/>
    </w:p>
    <w:p w:rsidR="00885480" w:rsidRDefault="00885480" w:rsidP="00885480">
      <w:pPr>
        <w:rPr>
          <w:i/>
        </w:rPr>
      </w:pPr>
      <w:r w:rsidRPr="0037106C">
        <w:rPr>
          <w:i/>
        </w:rPr>
        <w:t>&lt;</w:t>
      </w:r>
      <w:r>
        <w:rPr>
          <w:i/>
        </w:rPr>
        <w:t xml:space="preserve">Descrever brevemente o </w:t>
      </w:r>
      <w:r w:rsidR="00804E87">
        <w:rPr>
          <w:i/>
        </w:rPr>
        <w:t>módulo</w:t>
      </w:r>
      <w:r>
        <w:rPr>
          <w:i/>
        </w:rPr>
        <w:t xml:space="preserve">, indicando os requisitos atendidos. </w:t>
      </w:r>
    </w:p>
    <w:p w:rsidR="0048446A" w:rsidRDefault="00885480" w:rsidP="00885480">
      <w:pPr>
        <w:rPr>
          <w:i/>
        </w:rPr>
      </w:pPr>
      <w:r>
        <w:rPr>
          <w:i/>
        </w:rPr>
        <w:t xml:space="preserve">Repetir esta subseção para cada um dos </w:t>
      </w:r>
      <w:r w:rsidR="00804E87">
        <w:rPr>
          <w:i/>
        </w:rPr>
        <w:t>módulos</w:t>
      </w:r>
      <w:r>
        <w:rPr>
          <w:i/>
        </w:rPr>
        <w:t xml:space="preserve"> do sistema.</w:t>
      </w:r>
    </w:p>
    <w:p w:rsidR="00885480" w:rsidRPr="00E14104" w:rsidRDefault="0048446A" w:rsidP="00885480">
      <w:pPr>
        <w:rPr>
          <w:i/>
        </w:rPr>
      </w:pPr>
      <w:r>
        <w:rPr>
          <w:i/>
        </w:rPr>
        <w:t>Alterar o texto abaixo.</w:t>
      </w:r>
      <w:r w:rsidR="00885480" w:rsidRPr="004D3099">
        <w:rPr>
          <w:i/>
        </w:rPr>
        <w:t>&gt;</w:t>
      </w:r>
    </w:p>
    <w:p w:rsidR="00885480" w:rsidRDefault="0048446A" w:rsidP="00885480">
      <w:r>
        <w:t xml:space="preserve">O </w:t>
      </w:r>
      <w:r w:rsidR="00804E87">
        <w:t>módulo</w:t>
      </w:r>
      <w:r>
        <w:t xml:space="preserve"> &lt;</w:t>
      </w:r>
      <w:r w:rsidR="00804E87">
        <w:t>Módulo</w:t>
      </w:r>
      <w:r>
        <w:t xml:space="preserve"> X&gt; agrupará as funcionalidades relativas ao...</w:t>
      </w:r>
    </w:p>
    <w:p w:rsidR="0048446A" w:rsidRDefault="0048446A" w:rsidP="00885480"/>
    <w:tbl>
      <w:tblPr>
        <w:tblStyle w:val="Tabelacomgrade"/>
        <w:tblW w:w="9072" w:type="dxa"/>
        <w:tblInd w:w="108" w:type="dxa"/>
        <w:tblLook w:val="01E0"/>
      </w:tblPr>
      <w:tblGrid>
        <w:gridCol w:w="2268"/>
        <w:gridCol w:w="6804"/>
      </w:tblGrid>
      <w:tr w:rsidR="00A64F45">
        <w:tc>
          <w:tcPr>
            <w:tcW w:w="2268" w:type="dxa"/>
            <w:shd w:val="clear" w:color="auto" w:fill="CCCCCC"/>
          </w:tcPr>
          <w:p w:rsidR="00A64F45" w:rsidRPr="0048446A" w:rsidRDefault="00A64F45" w:rsidP="0048446A">
            <w:pPr>
              <w:rPr>
                <w:b/>
              </w:rPr>
            </w:pPr>
            <w:r w:rsidRPr="0048446A">
              <w:rPr>
                <w:b/>
              </w:rPr>
              <w:t>Responsabilidades</w:t>
            </w:r>
          </w:p>
        </w:tc>
        <w:tc>
          <w:tcPr>
            <w:tcW w:w="6804" w:type="dxa"/>
          </w:tcPr>
          <w:p w:rsidR="00A64F45" w:rsidRDefault="0048446A" w:rsidP="00885480">
            <w:r>
              <w:t xml:space="preserve">&lt;Responsabilidades do </w:t>
            </w:r>
            <w:r w:rsidR="0035591E">
              <w:t>módulo</w:t>
            </w:r>
            <w:r>
              <w:t>&gt;</w:t>
            </w:r>
            <w:r w:rsidR="0010472B">
              <w:t>.</w:t>
            </w:r>
          </w:p>
        </w:tc>
      </w:tr>
      <w:tr w:rsidR="00A64F45">
        <w:tc>
          <w:tcPr>
            <w:tcW w:w="2268" w:type="dxa"/>
            <w:shd w:val="clear" w:color="auto" w:fill="CCCCCC"/>
          </w:tcPr>
          <w:p w:rsidR="00A64F45" w:rsidRPr="0048446A" w:rsidRDefault="00A64F45" w:rsidP="0048446A">
            <w:pPr>
              <w:rPr>
                <w:b/>
              </w:rPr>
            </w:pPr>
            <w:r w:rsidRPr="0048446A">
              <w:rPr>
                <w:b/>
              </w:rPr>
              <w:t>Requisitos Atendidos</w:t>
            </w:r>
          </w:p>
        </w:tc>
        <w:tc>
          <w:tcPr>
            <w:tcW w:w="6804" w:type="dxa"/>
          </w:tcPr>
          <w:p w:rsidR="00A64F45" w:rsidRDefault="0048446A" w:rsidP="00885480">
            <w:r>
              <w:t xml:space="preserve">&lt;Requisitos atendidos pelo </w:t>
            </w:r>
            <w:r w:rsidR="0035591E">
              <w:t>módulo</w:t>
            </w:r>
            <w:r>
              <w:t>&gt;</w:t>
            </w:r>
            <w:r w:rsidR="0010472B">
              <w:t>.</w:t>
            </w:r>
          </w:p>
        </w:tc>
      </w:tr>
    </w:tbl>
    <w:p w:rsidR="00D61B6E" w:rsidRPr="00D61B6E" w:rsidRDefault="00D61B6E" w:rsidP="00D61B6E"/>
    <w:p w:rsidR="003C13C5" w:rsidRDefault="00D24F17" w:rsidP="00D24F17">
      <w:pPr>
        <w:pStyle w:val="Ttulo2"/>
      </w:pPr>
      <w:bookmarkStart w:id="41" w:name="_Toc174941291"/>
      <w:r>
        <w:lastRenderedPageBreak/>
        <w:t>Componentes</w:t>
      </w:r>
      <w:bookmarkEnd w:id="41"/>
    </w:p>
    <w:p w:rsidR="00BC7722" w:rsidRDefault="007D4A2C" w:rsidP="007D4A2C">
      <w:pPr>
        <w:rPr>
          <w:i/>
        </w:rPr>
      </w:pPr>
      <w:r w:rsidRPr="0037106C">
        <w:rPr>
          <w:i/>
        </w:rPr>
        <w:t>&lt;</w:t>
      </w:r>
      <w:r>
        <w:rPr>
          <w:i/>
        </w:rPr>
        <w:t xml:space="preserve">Os principais componentes do sistema devem ser </w:t>
      </w:r>
      <w:r w:rsidR="00BC7722">
        <w:rPr>
          <w:i/>
        </w:rPr>
        <w:t>especificados</w:t>
      </w:r>
      <w:r>
        <w:rPr>
          <w:i/>
        </w:rPr>
        <w:t xml:space="preserve"> nesta seção.</w:t>
      </w:r>
      <w:r w:rsidR="00AC5F82">
        <w:rPr>
          <w:i/>
        </w:rPr>
        <w:t xml:space="preserve"> </w:t>
      </w:r>
      <w:r w:rsidR="00BC7722">
        <w:rPr>
          <w:i/>
        </w:rPr>
        <w:t>A especificação provida nesta seção é de alto nível e tem por objetivo servir de base para a especificação dos componentes na fase de projeto.</w:t>
      </w:r>
    </w:p>
    <w:p w:rsidR="00BC7722" w:rsidRDefault="00BC7722" w:rsidP="007D4A2C">
      <w:pPr>
        <w:rPr>
          <w:i/>
        </w:rPr>
      </w:pPr>
      <w:r>
        <w:rPr>
          <w:i/>
        </w:rPr>
        <w:t>Para cada componente, deve ser just</w:t>
      </w:r>
      <w:r w:rsidR="00E772F8">
        <w:rPr>
          <w:i/>
        </w:rPr>
        <w:t>ificado se o mesmo será reusado,</w:t>
      </w:r>
      <w:r w:rsidR="00E14104">
        <w:rPr>
          <w:i/>
        </w:rPr>
        <w:t xml:space="preserve"> adquirid</w:t>
      </w:r>
      <w:r w:rsidR="00F20347">
        <w:rPr>
          <w:i/>
        </w:rPr>
        <w:t>o</w:t>
      </w:r>
      <w:r w:rsidR="00E14104">
        <w:rPr>
          <w:i/>
        </w:rPr>
        <w:t xml:space="preserve"> </w:t>
      </w:r>
      <w:r w:rsidR="001514C3">
        <w:rPr>
          <w:i/>
        </w:rPr>
        <w:t>como COTS</w:t>
      </w:r>
      <w:r w:rsidR="00E14104">
        <w:rPr>
          <w:i/>
        </w:rPr>
        <w:t xml:space="preserve"> (ambos tratados como reuso), ou</w:t>
      </w:r>
      <w:r>
        <w:rPr>
          <w:i/>
        </w:rPr>
        <w:t xml:space="preserve"> </w:t>
      </w:r>
      <w:r w:rsidR="00885480">
        <w:rPr>
          <w:i/>
        </w:rPr>
        <w:t>desenvolvido</w:t>
      </w:r>
      <w:r>
        <w:rPr>
          <w:i/>
        </w:rPr>
        <w:t xml:space="preserve"> pela equipe do projeto. Caso haja necessidade de aquisição, o </w:t>
      </w:r>
      <w:r w:rsidR="00791C00">
        <w:rPr>
          <w:i/>
        </w:rPr>
        <w:t>G</w:t>
      </w:r>
      <w:r>
        <w:rPr>
          <w:i/>
        </w:rPr>
        <w:t xml:space="preserve">erente de </w:t>
      </w:r>
      <w:r w:rsidR="00791C00">
        <w:rPr>
          <w:i/>
        </w:rPr>
        <w:t>P</w:t>
      </w:r>
      <w:r>
        <w:rPr>
          <w:i/>
        </w:rPr>
        <w:t>rojeto deverá ser envolvido.</w:t>
      </w:r>
    </w:p>
    <w:p w:rsidR="00022CAA" w:rsidRDefault="00022CAA" w:rsidP="00022CAA">
      <w:pPr>
        <w:rPr>
          <w:i/>
        </w:rPr>
      </w:pPr>
      <w:r>
        <w:rPr>
          <w:i/>
        </w:rPr>
        <w:t>Caso a decisão seja por usar COTS é necessário que um estudo de viabilidade seja realizado considerando os seguintes requisitos:</w:t>
      </w:r>
    </w:p>
    <w:p w:rsidR="00022CAA" w:rsidRDefault="00022CAA" w:rsidP="00022CAA">
      <w:pPr>
        <w:numPr>
          <w:ilvl w:val="0"/>
          <w:numId w:val="26"/>
        </w:numPr>
        <w:rPr>
          <w:i/>
        </w:rPr>
      </w:pPr>
      <w:r>
        <w:rPr>
          <w:i/>
        </w:rPr>
        <w:t>Funcionalidade, performance, qualidade e segurança</w:t>
      </w:r>
    </w:p>
    <w:p w:rsidR="00022CAA" w:rsidRDefault="00022CAA" w:rsidP="00022CAA">
      <w:pPr>
        <w:numPr>
          <w:ilvl w:val="0"/>
          <w:numId w:val="26"/>
        </w:numPr>
        <w:rPr>
          <w:i/>
        </w:rPr>
      </w:pPr>
      <w:r>
        <w:rPr>
          <w:i/>
        </w:rPr>
        <w:t>Termos e condições de garantia</w:t>
      </w:r>
    </w:p>
    <w:p w:rsidR="00022CAA" w:rsidRDefault="00022CAA" w:rsidP="00022CAA">
      <w:pPr>
        <w:numPr>
          <w:ilvl w:val="0"/>
          <w:numId w:val="26"/>
        </w:numPr>
        <w:rPr>
          <w:i/>
        </w:rPr>
      </w:pPr>
      <w:r>
        <w:rPr>
          <w:i/>
        </w:rPr>
        <w:t>Riscos</w:t>
      </w:r>
    </w:p>
    <w:p w:rsidR="00022CAA" w:rsidRDefault="00022CAA" w:rsidP="00022CAA">
      <w:pPr>
        <w:numPr>
          <w:ilvl w:val="0"/>
          <w:numId w:val="26"/>
        </w:numPr>
        <w:rPr>
          <w:i/>
        </w:rPr>
      </w:pPr>
      <w:r>
        <w:rPr>
          <w:i/>
        </w:rPr>
        <w:t>Responsabilidades do provedor de dar suporte a manutenção</w:t>
      </w:r>
    </w:p>
    <w:p w:rsidR="00885480" w:rsidRDefault="00BC7722" w:rsidP="007D4A2C">
      <w:pPr>
        <w:rPr>
          <w:i/>
        </w:rPr>
      </w:pPr>
      <w:r>
        <w:rPr>
          <w:i/>
        </w:rPr>
        <w:t>Quando houver mais de uma alternativa</w:t>
      </w:r>
      <w:r w:rsidR="00585923">
        <w:rPr>
          <w:i/>
        </w:rPr>
        <w:t xml:space="preserve"> e não houver decisão semelhante na </w:t>
      </w:r>
      <w:r w:rsidR="00AC5F82">
        <w:rPr>
          <w:i/>
        </w:rPr>
        <w:t>B</w:t>
      </w:r>
      <w:r w:rsidR="00585923">
        <w:rPr>
          <w:i/>
        </w:rPr>
        <w:t xml:space="preserve">ase de </w:t>
      </w:r>
      <w:r w:rsidR="00AC5F82">
        <w:rPr>
          <w:i/>
        </w:rPr>
        <w:t>C</w:t>
      </w:r>
      <w:r w:rsidR="00585923">
        <w:rPr>
          <w:i/>
        </w:rPr>
        <w:t>onhecimento</w:t>
      </w:r>
      <w:r w:rsidR="007342E3">
        <w:rPr>
          <w:i/>
        </w:rPr>
        <w:t xml:space="preserve"> da empresa</w:t>
      </w:r>
      <w:r>
        <w:rPr>
          <w:i/>
        </w:rPr>
        <w:t xml:space="preserve">, o </w:t>
      </w:r>
      <w:r w:rsidR="00AC5F82">
        <w:rPr>
          <w:i/>
        </w:rPr>
        <w:t>sub-</w:t>
      </w:r>
      <w:r>
        <w:rPr>
          <w:i/>
        </w:rPr>
        <w:t xml:space="preserve">processo de Tomada de Decisão </w:t>
      </w:r>
      <w:r w:rsidR="00585923">
        <w:rPr>
          <w:i/>
        </w:rPr>
        <w:t>deve</w:t>
      </w:r>
      <w:r>
        <w:rPr>
          <w:i/>
        </w:rPr>
        <w:t xml:space="preserve"> ser utilizado.</w:t>
      </w:r>
      <w:r w:rsidR="007958CE">
        <w:rPr>
          <w:i/>
        </w:rPr>
        <w:t xml:space="preserve"> Os critérios </w:t>
      </w:r>
      <w:r w:rsidR="00D0119B">
        <w:rPr>
          <w:i/>
        </w:rPr>
        <w:t xml:space="preserve">para a decisão </w:t>
      </w:r>
      <w:r w:rsidR="007958CE">
        <w:rPr>
          <w:i/>
        </w:rPr>
        <w:t xml:space="preserve">devem ser baseados nos objetivos e restrições arquiteturais descritos </w:t>
      </w:r>
      <w:r w:rsidR="00885480">
        <w:rPr>
          <w:i/>
        </w:rPr>
        <w:t xml:space="preserve">na seção </w:t>
      </w:r>
      <w:r w:rsidR="001D2B97">
        <w:rPr>
          <w:i/>
        </w:rPr>
        <w:fldChar w:fldCharType="begin"/>
      </w:r>
      <w:r w:rsidR="00885480">
        <w:rPr>
          <w:i/>
        </w:rPr>
        <w:instrText xml:space="preserve"> REF _Ref139247927 \r \h </w:instrText>
      </w:r>
      <w:r w:rsidR="001D2B97">
        <w:rPr>
          <w:i/>
        </w:rPr>
      </w:r>
      <w:r w:rsidR="001D2B97">
        <w:rPr>
          <w:i/>
        </w:rPr>
        <w:fldChar w:fldCharType="separate"/>
      </w:r>
      <w:r w:rsidR="0043013E">
        <w:rPr>
          <w:i/>
        </w:rPr>
        <w:t>3</w:t>
      </w:r>
      <w:r w:rsidR="001D2B97">
        <w:rPr>
          <w:i/>
        </w:rPr>
        <w:fldChar w:fldCharType="end"/>
      </w:r>
      <w:r w:rsidR="007958CE">
        <w:rPr>
          <w:i/>
        </w:rPr>
        <w:t>.</w:t>
      </w:r>
      <w:r w:rsidR="00AB3FD0" w:rsidRPr="00AB3FD0">
        <w:rPr>
          <w:i/>
        </w:rPr>
        <w:t xml:space="preserve"> </w:t>
      </w:r>
      <w:r w:rsidR="00AB3FD0">
        <w:rPr>
          <w:i/>
        </w:rPr>
        <w:t xml:space="preserve">No caso de </w:t>
      </w:r>
      <w:r w:rsidR="001514C3">
        <w:rPr>
          <w:i/>
        </w:rPr>
        <w:t>COTS</w:t>
      </w:r>
      <w:r w:rsidR="00AB3FD0">
        <w:rPr>
          <w:i/>
        </w:rPr>
        <w:t xml:space="preserve">, aspectos como tipo de licença, custo, nível de suporte e nível de </w:t>
      </w:r>
      <w:r w:rsidR="00BE752C">
        <w:rPr>
          <w:i/>
        </w:rPr>
        <w:t>maturidade devem ser observados.</w:t>
      </w:r>
    </w:p>
    <w:p w:rsidR="00BE752C" w:rsidRDefault="00BE752C" w:rsidP="007D4A2C">
      <w:pPr>
        <w:rPr>
          <w:i/>
        </w:rPr>
      </w:pPr>
      <w:r>
        <w:rPr>
          <w:i/>
        </w:rPr>
        <w:t>É necessário ainda identificar se o componente será desenvolvido com o objetivo de ser reusado – o que possui um custo elevado e maiores preocupações com relação a sua modelagem. Caso não exista o objetivo de desenvolver um componente reusável, é necessário justificar o motivo desta decisão.</w:t>
      </w:r>
    </w:p>
    <w:p w:rsidR="00300DC4" w:rsidRDefault="00300DC4" w:rsidP="007D4A2C">
      <w:pPr>
        <w:rPr>
          <w:i/>
        </w:rPr>
      </w:pPr>
      <w:r>
        <w:rPr>
          <w:i/>
        </w:rPr>
        <w:t xml:space="preserve">Caso deseje, pode-se optar por listar os componentes agrupando-os nos módulos descritos na subseção anterior (Módulos). Neste caso, esta </w:t>
      </w:r>
      <w:r w:rsidR="006E55E0">
        <w:rPr>
          <w:i/>
        </w:rPr>
        <w:t>sub</w:t>
      </w:r>
      <w:r>
        <w:rPr>
          <w:i/>
        </w:rPr>
        <w:t>seção deve ser removida e replicada para cada módulo da aplicação.</w:t>
      </w:r>
    </w:p>
    <w:p w:rsidR="007D4A2C" w:rsidRPr="007D4A2C" w:rsidRDefault="00885480" w:rsidP="007D4A2C">
      <w:r>
        <w:rPr>
          <w:i/>
        </w:rPr>
        <w:t>Alterar o texto abaixo.</w:t>
      </w:r>
      <w:r w:rsidR="007D4A2C" w:rsidRPr="004D3099">
        <w:rPr>
          <w:i/>
        </w:rPr>
        <w:t>&gt;</w:t>
      </w:r>
    </w:p>
    <w:p w:rsidR="00BC7722" w:rsidRDefault="008719B5" w:rsidP="00BC7722">
      <w:r>
        <w:t>Esta seção descreve os principais componentes do sistema &lt;Nome do Sistema&gt;.</w:t>
      </w:r>
    </w:p>
    <w:p w:rsidR="00BC7722" w:rsidRDefault="0048446A" w:rsidP="00BC7722">
      <w:pPr>
        <w:pStyle w:val="Ttulo3"/>
      </w:pPr>
      <w:bookmarkStart w:id="42" w:name="_Toc174941292"/>
      <w:r>
        <w:t>&lt;</w:t>
      </w:r>
      <w:r w:rsidR="00BC7722">
        <w:t>Componente X</w:t>
      </w:r>
      <w:r>
        <w:t>&gt;</w:t>
      </w:r>
      <w:bookmarkEnd w:id="42"/>
    </w:p>
    <w:p w:rsidR="00E14104" w:rsidRDefault="00E14104" w:rsidP="00BC7722">
      <w:pPr>
        <w:rPr>
          <w:i/>
        </w:rPr>
      </w:pPr>
      <w:r w:rsidRPr="0037106C">
        <w:rPr>
          <w:i/>
        </w:rPr>
        <w:t>&lt;</w:t>
      </w:r>
      <w:r>
        <w:rPr>
          <w:i/>
        </w:rPr>
        <w:t xml:space="preserve">Descrever brevemente o componente, indicando sua origem e versão, caso esteja sendo reusado. </w:t>
      </w:r>
    </w:p>
    <w:p w:rsidR="00951380" w:rsidRDefault="00E14104" w:rsidP="00BC7722">
      <w:pPr>
        <w:rPr>
          <w:i/>
        </w:rPr>
      </w:pPr>
      <w:r>
        <w:rPr>
          <w:i/>
        </w:rPr>
        <w:t>Repetir esta subseção para cada um dos componentes do sistema.</w:t>
      </w:r>
    </w:p>
    <w:p w:rsidR="00BC7722" w:rsidRPr="00E14104" w:rsidRDefault="00951380" w:rsidP="00BC7722">
      <w:pPr>
        <w:rPr>
          <w:i/>
        </w:rPr>
      </w:pPr>
      <w:r>
        <w:rPr>
          <w:i/>
        </w:rPr>
        <w:t>Alterar o texto abaixo.</w:t>
      </w:r>
      <w:r w:rsidR="00E14104" w:rsidRPr="004D3099">
        <w:rPr>
          <w:i/>
        </w:rPr>
        <w:t>&gt;</w:t>
      </w:r>
    </w:p>
    <w:p w:rsidR="00791C00" w:rsidRDefault="00791C00" w:rsidP="00791C00">
      <w:r>
        <w:t>O componente &lt;Componente X&gt; será responsável por...</w:t>
      </w:r>
    </w:p>
    <w:p w:rsidR="00CA058F" w:rsidRDefault="00CA058F" w:rsidP="00791C00"/>
    <w:tbl>
      <w:tblPr>
        <w:tblStyle w:val="Tabelacomgrade"/>
        <w:tblW w:w="9072" w:type="dxa"/>
        <w:tblInd w:w="108" w:type="dxa"/>
        <w:tblLook w:val="01E0"/>
      </w:tblPr>
      <w:tblGrid>
        <w:gridCol w:w="2268"/>
        <w:gridCol w:w="6804"/>
      </w:tblGrid>
      <w:tr w:rsidR="00CA058F">
        <w:tc>
          <w:tcPr>
            <w:tcW w:w="2268" w:type="dxa"/>
            <w:shd w:val="clear" w:color="auto" w:fill="CCCCCC"/>
          </w:tcPr>
          <w:p w:rsidR="00CA058F" w:rsidRPr="0048446A" w:rsidRDefault="00CA058F" w:rsidP="003F2F58">
            <w:pPr>
              <w:rPr>
                <w:b/>
              </w:rPr>
            </w:pPr>
            <w:r w:rsidRPr="0048446A">
              <w:rPr>
                <w:b/>
              </w:rPr>
              <w:t>Responsabilidades</w:t>
            </w:r>
          </w:p>
        </w:tc>
        <w:tc>
          <w:tcPr>
            <w:tcW w:w="6804" w:type="dxa"/>
          </w:tcPr>
          <w:p w:rsidR="00CA058F" w:rsidRDefault="00CA058F" w:rsidP="003F2F58">
            <w:r>
              <w:t xml:space="preserve">&lt;Responsabilidades do </w:t>
            </w:r>
            <w:r w:rsidR="0035591E">
              <w:t>componente</w:t>
            </w:r>
            <w:r>
              <w:t>&gt;</w:t>
            </w:r>
            <w:r w:rsidR="0010472B">
              <w:t>.</w:t>
            </w:r>
          </w:p>
        </w:tc>
      </w:tr>
      <w:tr w:rsidR="00CA058F">
        <w:tc>
          <w:tcPr>
            <w:tcW w:w="2268" w:type="dxa"/>
            <w:shd w:val="clear" w:color="auto" w:fill="CCCCCC"/>
          </w:tcPr>
          <w:p w:rsidR="00CA058F" w:rsidRPr="0048446A" w:rsidRDefault="00CA058F" w:rsidP="003F2F58">
            <w:pPr>
              <w:rPr>
                <w:b/>
              </w:rPr>
            </w:pPr>
            <w:r w:rsidRPr="0048446A">
              <w:rPr>
                <w:b/>
              </w:rPr>
              <w:t>Requisitos Atendidos</w:t>
            </w:r>
          </w:p>
        </w:tc>
        <w:tc>
          <w:tcPr>
            <w:tcW w:w="6804" w:type="dxa"/>
          </w:tcPr>
          <w:p w:rsidR="00CA058F" w:rsidRDefault="00CA058F" w:rsidP="003F2F58">
            <w:r>
              <w:t>&lt;Requisitos atendidos pelo componente&gt;</w:t>
            </w:r>
            <w:r w:rsidR="0010472B">
              <w:t>.</w:t>
            </w:r>
          </w:p>
        </w:tc>
      </w:tr>
      <w:tr w:rsidR="00C42A80">
        <w:tc>
          <w:tcPr>
            <w:tcW w:w="2268" w:type="dxa"/>
            <w:tcBorders>
              <w:bottom w:val="single" w:sz="4" w:space="0" w:color="auto"/>
            </w:tcBorders>
            <w:shd w:val="clear" w:color="auto" w:fill="CCCCCC"/>
          </w:tcPr>
          <w:p w:rsidR="00C42A80" w:rsidRPr="00E00AB8" w:rsidRDefault="00C42A80" w:rsidP="003F2F58">
            <w:pPr>
              <w:rPr>
                <w:b/>
              </w:rPr>
            </w:pPr>
            <w:r>
              <w:rPr>
                <w:b/>
              </w:rPr>
              <w:t>Justificativa</w:t>
            </w:r>
          </w:p>
        </w:tc>
        <w:tc>
          <w:tcPr>
            <w:tcW w:w="6804" w:type="dxa"/>
          </w:tcPr>
          <w:p w:rsidR="00D77736" w:rsidRDefault="00C42A80" w:rsidP="003F2F58">
            <w:pPr>
              <w:rPr>
                <w:i/>
              </w:rPr>
            </w:pPr>
            <w:r w:rsidRPr="00D77736">
              <w:rPr>
                <w:i/>
              </w:rPr>
              <w:t xml:space="preserve">&lt;É obrigatório justificar a </w:t>
            </w:r>
            <w:r w:rsidR="00D77736">
              <w:rPr>
                <w:i/>
              </w:rPr>
              <w:t xml:space="preserve">escolha </w:t>
            </w:r>
            <w:r w:rsidRPr="00D77736">
              <w:rPr>
                <w:i/>
              </w:rPr>
              <w:t xml:space="preserve">do componente sobre outras opções disponíveis. </w:t>
            </w:r>
            <w:r w:rsidR="00ED5A13">
              <w:rPr>
                <w:i/>
              </w:rPr>
              <w:t>E</w:t>
            </w:r>
            <w:r w:rsidRPr="00D77736">
              <w:rPr>
                <w:i/>
              </w:rPr>
              <w:t xml:space="preserve">ste campo deve ser </w:t>
            </w:r>
            <w:r w:rsidR="00ED5A13">
              <w:rPr>
                <w:i/>
              </w:rPr>
              <w:t xml:space="preserve">preenchido com </w:t>
            </w:r>
            <w:r w:rsidR="00D77736">
              <w:rPr>
                <w:i/>
              </w:rPr>
              <w:t>uma das seguintes opções:</w:t>
            </w:r>
          </w:p>
          <w:p w:rsidR="00D77736" w:rsidRDefault="006366D2" w:rsidP="00D77736">
            <w:pPr>
              <w:numPr>
                <w:ilvl w:val="0"/>
                <w:numId w:val="25"/>
              </w:numPr>
              <w:rPr>
                <w:i/>
              </w:rPr>
            </w:pPr>
            <w:r w:rsidRPr="00480329">
              <w:rPr>
                <w:b/>
                <w:i/>
              </w:rPr>
              <w:t xml:space="preserve">Única </w:t>
            </w:r>
            <w:r w:rsidR="00841169">
              <w:rPr>
                <w:b/>
                <w:i/>
              </w:rPr>
              <w:t>o</w:t>
            </w:r>
            <w:r w:rsidRPr="00480329">
              <w:rPr>
                <w:b/>
                <w:i/>
              </w:rPr>
              <w:t>pção</w:t>
            </w:r>
            <w:r w:rsidRPr="00480329">
              <w:rPr>
                <w:i/>
              </w:rPr>
              <w:t>:</w:t>
            </w:r>
            <w:r w:rsidRPr="00480329">
              <w:rPr>
                <w:b/>
                <w:i/>
              </w:rPr>
              <w:t xml:space="preserve"> </w:t>
            </w:r>
            <w:r w:rsidR="00D77736">
              <w:rPr>
                <w:i/>
              </w:rPr>
              <w:t>O</w:t>
            </w:r>
            <w:r w:rsidR="00C42A80" w:rsidRPr="00D77736">
              <w:rPr>
                <w:i/>
              </w:rPr>
              <w:t xml:space="preserve"> componente será utilizado por ser a única opção </w:t>
            </w:r>
            <w:r w:rsidR="00F81219">
              <w:rPr>
                <w:i/>
              </w:rPr>
              <w:t>identificada</w:t>
            </w:r>
            <w:r w:rsidR="00EC7D51">
              <w:rPr>
                <w:i/>
              </w:rPr>
              <w:t xml:space="preserve"> </w:t>
            </w:r>
            <w:r w:rsidR="00C42A80" w:rsidRPr="00D77736">
              <w:rPr>
                <w:i/>
              </w:rPr>
              <w:t>para atender o requisito</w:t>
            </w:r>
            <w:r w:rsidR="00D77736">
              <w:rPr>
                <w:i/>
              </w:rPr>
              <w:t>;</w:t>
            </w:r>
          </w:p>
          <w:p w:rsidR="00D77736" w:rsidRDefault="00480329" w:rsidP="00D77736">
            <w:pPr>
              <w:numPr>
                <w:ilvl w:val="0"/>
                <w:numId w:val="25"/>
              </w:numPr>
              <w:rPr>
                <w:i/>
              </w:rPr>
            </w:pPr>
            <w:r w:rsidRPr="00480329">
              <w:rPr>
                <w:b/>
                <w:i/>
              </w:rPr>
              <w:t>Padrão</w:t>
            </w:r>
            <w:r w:rsidRPr="007342E3">
              <w:rPr>
                <w:b/>
                <w:i/>
              </w:rPr>
              <w:t xml:space="preserve"> </w:t>
            </w:r>
            <w:r w:rsidR="007342E3" w:rsidRPr="007342E3">
              <w:rPr>
                <w:b/>
                <w:i/>
              </w:rPr>
              <w:t>da empresa</w:t>
            </w:r>
            <w:r>
              <w:rPr>
                <w:i/>
              </w:rPr>
              <w:t xml:space="preserve">: </w:t>
            </w:r>
            <w:r w:rsidR="00D77736">
              <w:rPr>
                <w:i/>
              </w:rPr>
              <w:t xml:space="preserve">O componente será </w:t>
            </w:r>
            <w:r w:rsidR="00C42A80" w:rsidRPr="00D77736">
              <w:rPr>
                <w:i/>
              </w:rPr>
              <w:t>utilizad</w:t>
            </w:r>
            <w:r w:rsidR="007342E3">
              <w:rPr>
                <w:i/>
              </w:rPr>
              <w:t>o por já ser padrão na empresa</w:t>
            </w:r>
            <w:r w:rsidR="00D77736">
              <w:rPr>
                <w:i/>
              </w:rPr>
              <w:t>;</w:t>
            </w:r>
          </w:p>
          <w:p w:rsidR="00C42A80" w:rsidRPr="00D77736" w:rsidRDefault="00480329" w:rsidP="00D77736">
            <w:pPr>
              <w:numPr>
                <w:ilvl w:val="0"/>
                <w:numId w:val="25"/>
              </w:numPr>
              <w:rPr>
                <w:i/>
              </w:rPr>
            </w:pPr>
            <w:r w:rsidRPr="00E65C61">
              <w:rPr>
                <w:b/>
                <w:i/>
              </w:rPr>
              <w:t>Tomada de Decisão</w:t>
            </w:r>
            <w:r>
              <w:rPr>
                <w:i/>
              </w:rPr>
              <w:t xml:space="preserve">: </w:t>
            </w:r>
            <w:r w:rsidR="00D77736">
              <w:rPr>
                <w:i/>
              </w:rPr>
              <w:t>E</w:t>
            </w:r>
            <w:r w:rsidR="00C42A80" w:rsidRPr="00D77736">
              <w:rPr>
                <w:i/>
              </w:rPr>
              <w:t>scolha realizada através do subprocesso de Tomada de Decisão</w:t>
            </w:r>
            <w:r w:rsidR="00D77736">
              <w:rPr>
                <w:i/>
              </w:rPr>
              <w:t xml:space="preserve">. Neste caso deve-se criar </w:t>
            </w:r>
            <w:r w:rsidR="00C42A80" w:rsidRPr="00D77736">
              <w:rPr>
                <w:i/>
              </w:rPr>
              <w:t>um link para a planilha com a decisão.&gt;</w:t>
            </w:r>
          </w:p>
        </w:tc>
      </w:tr>
      <w:tr w:rsidR="00CA058F">
        <w:tc>
          <w:tcPr>
            <w:tcW w:w="2268" w:type="dxa"/>
            <w:tcBorders>
              <w:bottom w:val="single" w:sz="4" w:space="0" w:color="auto"/>
            </w:tcBorders>
            <w:shd w:val="clear" w:color="auto" w:fill="CCCCCC"/>
          </w:tcPr>
          <w:p w:rsidR="00CA058F" w:rsidRPr="00E00AB8" w:rsidRDefault="00005910" w:rsidP="003F2F58">
            <w:pPr>
              <w:rPr>
                <w:b/>
              </w:rPr>
            </w:pPr>
            <w:r w:rsidRPr="00E00AB8">
              <w:rPr>
                <w:b/>
              </w:rPr>
              <w:lastRenderedPageBreak/>
              <w:t>Será reusado?</w:t>
            </w:r>
          </w:p>
        </w:tc>
        <w:tc>
          <w:tcPr>
            <w:tcW w:w="6804" w:type="dxa"/>
          </w:tcPr>
          <w:p w:rsidR="00CA058F" w:rsidRDefault="00CA058F" w:rsidP="003F2F58">
            <w:r>
              <w:t>&lt;Sim/Não&gt;</w:t>
            </w:r>
            <w:r w:rsidR="00E00AB8">
              <w:t>.</w:t>
            </w:r>
          </w:p>
          <w:p w:rsidR="00BA324D" w:rsidRDefault="00E00AB8" w:rsidP="003F2F58">
            <w:r>
              <w:t>&lt;Justificativa para reusar ou não o componente&gt;</w:t>
            </w:r>
            <w:r w:rsidR="00BA324D">
              <w:t>.</w:t>
            </w:r>
          </w:p>
        </w:tc>
      </w:tr>
      <w:tr w:rsidR="00CA058F">
        <w:tc>
          <w:tcPr>
            <w:tcW w:w="2268" w:type="dxa"/>
            <w:tcBorders>
              <w:bottom w:val="single" w:sz="4" w:space="0" w:color="auto"/>
            </w:tcBorders>
            <w:shd w:val="clear" w:color="auto" w:fill="CCCCCC"/>
          </w:tcPr>
          <w:p w:rsidR="00CA058F" w:rsidRPr="0048446A" w:rsidRDefault="00CA058F" w:rsidP="003F2F58">
            <w:pPr>
              <w:rPr>
                <w:b/>
              </w:rPr>
            </w:pPr>
            <w:r w:rsidRPr="0048446A">
              <w:rPr>
                <w:b/>
              </w:rPr>
              <w:t>Origem</w:t>
            </w:r>
          </w:p>
        </w:tc>
        <w:tc>
          <w:tcPr>
            <w:tcW w:w="6804" w:type="dxa"/>
          </w:tcPr>
          <w:p w:rsidR="00CA058F" w:rsidRDefault="00CA058F" w:rsidP="003F2F58">
            <w:r>
              <w:t>&lt;Origem e versão do componente a ser reusado.</w:t>
            </w:r>
            <w:r w:rsidR="00251287">
              <w:t xml:space="preserve"> </w:t>
            </w:r>
            <w:r w:rsidR="0010472B">
              <w:t>Quando o componente não for reusado, deve-se colocar NA.</w:t>
            </w:r>
            <w:r>
              <w:t>&gt;</w:t>
            </w:r>
            <w:r w:rsidR="0010472B">
              <w:t>.</w:t>
            </w:r>
          </w:p>
        </w:tc>
      </w:tr>
      <w:tr w:rsidR="00005910">
        <w:tc>
          <w:tcPr>
            <w:tcW w:w="2268" w:type="dxa"/>
            <w:shd w:val="clear" w:color="auto" w:fill="CCCCCC"/>
          </w:tcPr>
          <w:p w:rsidR="00005910" w:rsidRPr="0048446A" w:rsidRDefault="00A06E6D" w:rsidP="003F2F58">
            <w:pPr>
              <w:rPr>
                <w:b/>
              </w:rPr>
            </w:pPr>
            <w:r>
              <w:rPr>
                <w:b/>
              </w:rPr>
              <w:t>Será</w:t>
            </w:r>
            <w:r w:rsidR="00005910">
              <w:rPr>
                <w:b/>
              </w:rPr>
              <w:t xml:space="preserve"> reus</w:t>
            </w:r>
            <w:r>
              <w:rPr>
                <w:b/>
              </w:rPr>
              <w:t>ável</w:t>
            </w:r>
            <w:r w:rsidR="00005910">
              <w:rPr>
                <w:b/>
              </w:rPr>
              <w:t>?</w:t>
            </w:r>
          </w:p>
        </w:tc>
        <w:tc>
          <w:tcPr>
            <w:tcW w:w="6804" w:type="dxa"/>
          </w:tcPr>
          <w:p w:rsidR="00005910" w:rsidRDefault="00005910" w:rsidP="003F2F58">
            <w:r>
              <w:t>&lt;Sim/Não&gt;</w:t>
            </w:r>
            <w:r w:rsidR="0010472B">
              <w:t>.</w:t>
            </w:r>
          </w:p>
          <w:p w:rsidR="00E00AB8" w:rsidRDefault="00E00AB8" w:rsidP="003F2F58">
            <w:r>
              <w:t>&lt;Justificativa para desenvolver o componente de forma que este possa ser reusado por outros projetos&gt;.</w:t>
            </w:r>
          </w:p>
        </w:tc>
      </w:tr>
    </w:tbl>
    <w:p w:rsidR="00CA058F" w:rsidRDefault="00CA058F" w:rsidP="00791C00"/>
    <w:p w:rsidR="0037106C" w:rsidRDefault="00DE7BE8" w:rsidP="0037106C">
      <w:pPr>
        <w:pStyle w:val="Ttulo1"/>
      </w:pPr>
      <w:bookmarkStart w:id="43" w:name="_Toc174941293"/>
      <w:r>
        <w:t xml:space="preserve">Visão de </w:t>
      </w:r>
      <w:r w:rsidR="00C95E3D">
        <w:t>Execução</w:t>
      </w:r>
      <w:bookmarkEnd w:id="43"/>
    </w:p>
    <w:p w:rsidR="008719B5" w:rsidRDefault="0037106C" w:rsidP="0037106C">
      <w:pPr>
        <w:rPr>
          <w:i/>
        </w:rPr>
      </w:pPr>
      <w:r w:rsidRPr="0037106C">
        <w:rPr>
          <w:i/>
        </w:rPr>
        <w:t>&lt;</w:t>
      </w:r>
      <w:r w:rsidR="00643060">
        <w:rPr>
          <w:i/>
        </w:rPr>
        <w:t>Opcionalmente, c</w:t>
      </w:r>
      <w:r w:rsidR="008719B5">
        <w:rPr>
          <w:i/>
        </w:rPr>
        <w:t>aso o sistema tenha uma execução complexa, envolvendo diferentes processos e threads, e questões de concorrência e sincronização forem relevantes, especificar o mapeamento dos elementos lógicos nos elementos de execução.</w:t>
      </w:r>
      <w:r w:rsidR="004C6332">
        <w:rPr>
          <w:i/>
        </w:rPr>
        <w:t xml:space="preserve"> Caso o sistema não se enquadre nestas características, substituir o conteúdo da seção por  NA.</w:t>
      </w:r>
    </w:p>
    <w:p w:rsidR="0037106C" w:rsidRDefault="008719B5" w:rsidP="0037106C">
      <w:pPr>
        <w:rPr>
          <w:i/>
        </w:rPr>
      </w:pPr>
      <w:r>
        <w:rPr>
          <w:i/>
        </w:rPr>
        <w:t>Iniciar com um diagrama que mostre os principais elementos da arquitetura lógica sendo mapeados para os processos e threads do sistema.</w:t>
      </w:r>
      <w:r w:rsidR="00932531">
        <w:rPr>
          <w:i/>
        </w:rPr>
        <w:t xml:space="preserve"> Caso seja necessário, detalhar os processos e threads do sistema textualmente.</w:t>
      </w:r>
      <w:r w:rsidR="00B30F13">
        <w:rPr>
          <w:i/>
        </w:rPr>
        <w:t xml:space="preserve">É </w:t>
      </w:r>
      <w:r w:rsidR="00522112">
        <w:rPr>
          <w:i/>
        </w:rPr>
        <w:t>sugerida</w:t>
      </w:r>
      <w:r w:rsidR="00B30F13">
        <w:rPr>
          <w:i/>
        </w:rPr>
        <w:t xml:space="preserve"> </w:t>
      </w:r>
      <w:r w:rsidR="00522112">
        <w:rPr>
          <w:i/>
        </w:rPr>
        <w:t xml:space="preserve">a criação de </w:t>
      </w:r>
      <w:r w:rsidR="00B30F13">
        <w:rPr>
          <w:i/>
        </w:rPr>
        <w:t>diagramas de seqüência ou de estados</w:t>
      </w:r>
      <w:r w:rsidR="004D2C49">
        <w:rPr>
          <w:i/>
        </w:rPr>
        <w:t xml:space="preserve"> adicionais</w:t>
      </w:r>
      <w:r w:rsidR="00DE7BE8" w:rsidRPr="004D3099">
        <w:rPr>
          <w:i/>
        </w:rPr>
        <w:t xml:space="preserve"> </w:t>
      </w:r>
      <w:r w:rsidR="00B30F13">
        <w:rPr>
          <w:i/>
        </w:rPr>
        <w:t xml:space="preserve">para detalhar de forma mais clara  as interações entre </w:t>
      </w:r>
      <w:r w:rsidR="0013523D">
        <w:rPr>
          <w:i/>
        </w:rPr>
        <w:t>os processos e/ou</w:t>
      </w:r>
      <w:r w:rsidR="00B30F13">
        <w:rPr>
          <w:i/>
        </w:rPr>
        <w:t xml:space="preserve"> threads.</w:t>
      </w:r>
      <w:r w:rsidR="004D3099" w:rsidRPr="004D3099">
        <w:rPr>
          <w:i/>
        </w:rPr>
        <w:t>&gt;</w:t>
      </w:r>
    </w:p>
    <w:p w:rsidR="005C51B8" w:rsidRDefault="008719B5" w:rsidP="0037106C">
      <w:r>
        <w:t xml:space="preserve">Esta seção apresenta a o mapeamento dos elementos lógicos da arquitetura nos processos e </w:t>
      </w:r>
      <w:r w:rsidRPr="00932531">
        <w:rPr>
          <w:i/>
        </w:rPr>
        <w:t>threads</w:t>
      </w:r>
      <w:r>
        <w:t xml:space="preserve"> de execução do sistema. A </w:t>
      </w:r>
      <w:r w:rsidR="001D2B97">
        <w:fldChar w:fldCharType="begin"/>
      </w:r>
      <w:r w:rsidR="00932531">
        <w:instrText xml:space="preserve"> REF _Ref138340204 \h </w:instrText>
      </w:r>
      <w:r w:rsidR="001D2B97">
        <w:fldChar w:fldCharType="separate"/>
      </w:r>
      <w:r w:rsidR="0043013E">
        <w:t xml:space="preserve">Figura </w:t>
      </w:r>
      <w:r w:rsidR="0043013E">
        <w:rPr>
          <w:noProof/>
        </w:rPr>
        <w:t>3</w:t>
      </w:r>
      <w:r w:rsidR="001D2B97">
        <w:fldChar w:fldCharType="end"/>
      </w:r>
      <w:r w:rsidR="00932531">
        <w:t xml:space="preserve"> </w:t>
      </w:r>
      <w:r>
        <w:t>ilustra esse mapeamento</w:t>
      </w:r>
      <w:r w:rsidR="005C51B8">
        <w:t>.</w:t>
      </w:r>
    </w:p>
    <w:p w:rsidR="008719B5" w:rsidRDefault="001D2B97" w:rsidP="0037106C">
      <w:r>
        <w:rPr>
          <w:noProof/>
        </w:rPr>
      </w:r>
      <w:r>
        <w:rPr>
          <w:noProof/>
        </w:rPr>
        <w:pict>
          <v:group id="Tela 34" o:spid="_x0000_s1042" editas="canvas" style="width:450pt;height:270pt;mso-position-horizontal-relative:char;mso-position-vertical-relative:line" coordsize="57150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">
            <v:shape id="_x0000_s1044" type="#_x0000_t75" style="position:absolute;width:57150;height:34290;visibility:visible">
              <v:fill o:detectmouseclick="t"/>
              <v:path o:connecttype="none"/>
            </v:shape>
            <v:shape id="Picture 385" o:spid="_x0000_s1043" type="#_x0000_t75" alt="visaoProcessos" style="position:absolute;width:57150;height:34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lFy/AAAA2gAAAA8AAABkcnMvZG93bnJldi54bWxEj0GLwjAUhO8L/ofwBG9r6gqLVKMsC0Kv&#10;xkU8Ppu3TdnmpTbZtv57Iwgeh5n5htnsRteInrpQe1awmGcgiEtvaq4U/Bz37ysQISIbbDyTghsF&#10;2G0nbxvMjR/4QL2OlUgQDjkqsDG2uZShtOQwzH1LnLxf3zmMSXaVNB0OCe4a+ZFln9JhzWnBYkvf&#10;lso//e8U6NNw7eX1oEnaQuM5hEvhVkrNpuPXGkSkMb7Cz3ZhFCzhcSXdALm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8pRcvwAAANoAAAAPAAAAAAAAAAAAAAAAAJ8CAABk&#10;cnMvZG93bnJldi54bWxQSwUGAAAAAAQABAD3AAAAiwMAAAAA&#10;">
              <v:imagedata r:id="rId12" o:title="visaoProcessos"/>
            </v:shape>
            <w10:wrap type="none"/>
            <w10:anchorlock/>
          </v:group>
        </w:pict>
      </w:r>
    </w:p>
    <w:p w:rsidR="00071607" w:rsidRPr="00071607" w:rsidRDefault="00071607" w:rsidP="00071607">
      <w:pPr>
        <w:pStyle w:val="PSCLegenda"/>
        <w:rPr>
          <w:b w:val="0"/>
        </w:rPr>
      </w:pPr>
      <w:bookmarkStart w:id="44" w:name="_Ref138340204"/>
      <w:r>
        <w:t xml:space="preserve">Figura </w:t>
      </w:r>
      <w:fldSimple w:instr=" SEQ Figura \* ARABIC ">
        <w:r w:rsidR="0043013E">
          <w:rPr>
            <w:noProof/>
          </w:rPr>
          <w:t>3</w:t>
        </w:r>
      </w:fldSimple>
      <w:bookmarkEnd w:id="44"/>
      <w:r>
        <w:t xml:space="preserve">. </w:t>
      </w:r>
      <w:r>
        <w:rPr>
          <w:b w:val="0"/>
        </w:rPr>
        <w:t>Di</w:t>
      </w:r>
      <w:r w:rsidR="005166DC">
        <w:rPr>
          <w:b w:val="0"/>
        </w:rPr>
        <w:t>a</w:t>
      </w:r>
      <w:r>
        <w:rPr>
          <w:b w:val="0"/>
        </w:rPr>
        <w:t>grama de execução do sistema</w:t>
      </w:r>
    </w:p>
    <w:p w:rsidR="00071607" w:rsidRDefault="00071607" w:rsidP="00071607"/>
    <w:p w:rsidR="00AA707B" w:rsidRDefault="00AA707B" w:rsidP="00AA707B">
      <w:pPr>
        <w:pStyle w:val="Ttulo2"/>
      </w:pPr>
      <w:bookmarkStart w:id="45" w:name="_Toc174941294"/>
      <w:r>
        <w:lastRenderedPageBreak/>
        <w:t>Processos</w:t>
      </w:r>
      <w:bookmarkEnd w:id="45"/>
    </w:p>
    <w:p w:rsidR="00AA707B" w:rsidRDefault="00AA707B" w:rsidP="00AA707B">
      <w:pPr>
        <w:rPr>
          <w:i/>
        </w:rPr>
      </w:pPr>
      <w:r w:rsidRPr="0037106C">
        <w:rPr>
          <w:i/>
        </w:rPr>
        <w:t>&lt;</w:t>
      </w:r>
      <w:r>
        <w:rPr>
          <w:i/>
        </w:rPr>
        <w:t>Opcionalmente, listar os processos do sistema, observando aspectos de redundância e sincronização.</w:t>
      </w:r>
      <w:r w:rsidRPr="004D3099">
        <w:rPr>
          <w:i/>
        </w:rPr>
        <w:t>&gt;</w:t>
      </w:r>
    </w:p>
    <w:p w:rsidR="00AA707B" w:rsidRDefault="00AA707B" w:rsidP="00AA707B">
      <w:r>
        <w:t>Esta seção lista os processos do sistema, juntamente com suas necessidades de redundância e sincronização com demais processos.</w:t>
      </w:r>
    </w:p>
    <w:p w:rsidR="00AA707B" w:rsidRDefault="00AA707B" w:rsidP="00AA707B"/>
    <w:tbl>
      <w:tblPr>
        <w:tblStyle w:val="Tabelacomgrade"/>
        <w:tblW w:w="9143" w:type="dxa"/>
        <w:tblLook w:val="01E0"/>
      </w:tblPr>
      <w:tblGrid>
        <w:gridCol w:w="3652"/>
        <w:gridCol w:w="1574"/>
        <w:gridCol w:w="3917"/>
      </w:tblGrid>
      <w:tr w:rsidR="00AA707B" w:rsidRPr="00A93C24">
        <w:tc>
          <w:tcPr>
            <w:tcW w:w="3652" w:type="dxa"/>
            <w:shd w:val="clear" w:color="auto" w:fill="CCCCCC"/>
          </w:tcPr>
          <w:p w:rsidR="00AA707B" w:rsidRPr="00A93C24" w:rsidRDefault="00AA707B" w:rsidP="00C77E5A">
            <w:pPr>
              <w:rPr>
                <w:b/>
              </w:rPr>
            </w:pPr>
            <w:r>
              <w:rPr>
                <w:b/>
              </w:rPr>
              <w:t>Processo</w:t>
            </w:r>
          </w:p>
        </w:tc>
        <w:tc>
          <w:tcPr>
            <w:tcW w:w="1574" w:type="dxa"/>
            <w:shd w:val="clear" w:color="auto" w:fill="CCCCCC"/>
          </w:tcPr>
          <w:p w:rsidR="00AA707B" w:rsidRDefault="0020674D" w:rsidP="00C77E5A">
            <w:pPr>
              <w:rPr>
                <w:b/>
              </w:rPr>
            </w:pPr>
            <w:r>
              <w:rPr>
                <w:b/>
              </w:rPr>
              <w:t>Instâncias</w:t>
            </w:r>
          </w:p>
        </w:tc>
        <w:tc>
          <w:tcPr>
            <w:tcW w:w="3917" w:type="dxa"/>
            <w:shd w:val="clear" w:color="auto" w:fill="CCCCCC"/>
          </w:tcPr>
          <w:p w:rsidR="00AA707B" w:rsidRDefault="00AA707B" w:rsidP="00C77E5A">
            <w:pPr>
              <w:rPr>
                <w:b/>
              </w:rPr>
            </w:pPr>
            <w:r>
              <w:rPr>
                <w:b/>
              </w:rPr>
              <w:t>Sincronização</w:t>
            </w:r>
          </w:p>
        </w:tc>
      </w:tr>
      <w:tr w:rsidR="00AA707B" w:rsidRPr="00A93C24">
        <w:tc>
          <w:tcPr>
            <w:tcW w:w="3652" w:type="dxa"/>
          </w:tcPr>
          <w:p w:rsidR="00AA707B" w:rsidRPr="00DE7BE8" w:rsidRDefault="00AA707B" w:rsidP="00C77E5A">
            <w:pPr>
              <w:spacing w:after="0"/>
              <w:jc w:val="left"/>
              <w:rPr>
                <w:rFonts w:cs="Arial"/>
                <w:szCs w:val="22"/>
              </w:rPr>
            </w:pPr>
            <w:r w:rsidRPr="00DE7BE8">
              <w:rPr>
                <w:rFonts w:cs="Arial"/>
                <w:szCs w:val="22"/>
              </w:rPr>
              <w:t>&lt;</w:t>
            </w:r>
            <w:r>
              <w:rPr>
                <w:rFonts w:cs="Arial"/>
                <w:szCs w:val="22"/>
              </w:rPr>
              <w:t>Nome</w:t>
            </w:r>
            <w:r w:rsidRPr="00DE7BE8">
              <w:rPr>
                <w:rFonts w:cs="Arial"/>
                <w:szCs w:val="22"/>
              </w:rPr>
              <w:t xml:space="preserve"> do </w:t>
            </w:r>
            <w:r>
              <w:rPr>
                <w:rFonts w:cs="Arial"/>
                <w:szCs w:val="22"/>
              </w:rPr>
              <w:t>Processo</w:t>
            </w:r>
            <w:r w:rsidRPr="00DE7BE8">
              <w:rPr>
                <w:rFonts w:cs="Arial"/>
                <w:szCs w:val="22"/>
              </w:rPr>
              <w:t>&gt;</w:t>
            </w:r>
          </w:p>
        </w:tc>
        <w:tc>
          <w:tcPr>
            <w:tcW w:w="1574" w:type="dxa"/>
          </w:tcPr>
          <w:p w:rsidR="00AA707B" w:rsidRPr="00DE7BE8" w:rsidRDefault="00AA707B" w:rsidP="00C77E5A">
            <w:r>
              <w:t>&lt;</w:t>
            </w:r>
            <w:r w:rsidR="0020674D">
              <w:t>Quantidade de processos (1, se não tiver redundância)</w:t>
            </w:r>
            <w:r>
              <w:t>&gt;</w:t>
            </w:r>
          </w:p>
        </w:tc>
        <w:tc>
          <w:tcPr>
            <w:tcW w:w="3917" w:type="dxa"/>
          </w:tcPr>
          <w:p w:rsidR="00AA707B" w:rsidRDefault="00AA707B" w:rsidP="00C77E5A">
            <w:r>
              <w:t>&lt;Lista dos processos com os quais deve sincronizar&gt;</w:t>
            </w:r>
          </w:p>
        </w:tc>
      </w:tr>
    </w:tbl>
    <w:p w:rsidR="00AA707B" w:rsidRDefault="00AA707B" w:rsidP="00AA707B"/>
    <w:p w:rsidR="00AA707B" w:rsidRDefault="0043610E" w:rsidP="00AA707B">
      <w:pPr>
        <w:pStyle w:val="Ttulo3"/>
      </w:pPr>
      <w:bookmarkStart w:id="46" w:name="_Toc174941295"/>
      <w:r>
        <w:t>&lt;</w:t>
      </w:r>
      <w:r w:rsidR="00AA707B">
        <w:t>Processo XYZ</w:t>
      </w:r>
      <w:r>
        <w:t>&gt;</w:t>
      </w:r>
      <w:bookmarkEnd w:id="46"/>
    </w:p>
    <w:p w:rsidR="00AA707B" w:rsidRDefault="00AA707B" w:rsidP="00AA707B">
      <w:pPr>
        <w:rPr>
          <w:i/>
        </w:rPr>
      </w:pPr>
      <w:r w:rsidRPr="0037106C">
        <w:rPr>
          <w:i/>
        </w:rPr>
        <w:t>&lt;</w:t>
      </w:r>
      <w:r>
        <w:rPr>
          <w:i/>
        </w:rPr>
        <w:t>Opcionalmente, listar as threads de execução do processo, observando aspectos de sincronização.</w:t>
      </w:r>
    </w:p>
    <w:p w:rsidR="00AA707B" w:rsidRDefault="00AA707B" w:rsidP="00AA707B">
      <w:pPr>
        <w:rPr>
          <w:i/>
        </w:rPr>
      </w:pPr>
      <w:r>
        <w:rPr>
          <w:i/>
        </w:rPr>
        <w:t>Repetir esta subseção para os demais processos, se necessário.</w:t>
      </w:r>
      <w:r w:rsidRPr="004D3099">
        <w:rPr>
          <w:i/>
        </w:rPr>
        <w:t>&gt;</w:t>
      </w:r>
    </w:p>
    <w:p w:rsidR="00AA707B" w:rsidRPr="00AA707B" w:rsidRDefault="00AA707B" w:rsidP="00AA707B"/>
    <w:tbl>
      <w:tblPr>
        <w:tblStyle w:val="Tabelacomgrade"/>
        <w:tblW w:w="9143" w:type="dxa"/>
        <w:tblLook w:val="01E0"/>
      </w:tblPr>
      <w:tblGrid>
        <w:gridCol w:w="3652"/>
        <w:gridCol w:w="1574"/>
        <w:gridCol w:w="3917"/>
      </w:tblGrid>
      <w:tr w:rsidR="00AA707B" w:rsidRPr="00A93C24">
        <w:tc>
          <w:tcPr>
            <w:tcW w:w="3652" w:type="dxa"/>
            <w:shd w:val="clear" w:color="auto" w:fill="CCCCCC"/>
          </w:tcPr>
          <w:p w:rsidR="00AA707B" w:rsidRPr="00EB46D6" w:rsidRDefault="00AA707B" w:rsidP="00C77E5A">
            <w:pPr>
              <w:rPr>
                <w:b/>
                <w:i/>
              </w:rPr>
            </w:pPr>
            <w:r w:rsidRPr="00EB46D6">
              <w:rPr>
                <w:b/>
                <w:i/>
              </w:rPr>
              <w:t>Thread</w:t>
            </w:r>
          </w:p>
        </w:tc>
        <w:tc>
          <w:tcPr>
            <w:tcW w:w="1574" w:type="dxa"/>
            <w:shd w:val="clear" w:color="auto" w:fill="CCCCCC"/>
          </w:tcPr>
          <w:p w:rsidR="00AA707B" w:rsidRPr="00E24F33" w:rsidRDefault="00E24F33" w:rsidP="00C77E5A">
            <w:pPr>
              <w:rPr>
                <w:b/>
              </w:rPr>
            </w:pPr>
            <w:r>
              <w:rPr>
                <w:b/>
              </w:rPr>
              <w:t>Instâncias</w:t>
            </w:r>
          </w:p>
        </w:tc>
        <w:tc>
          <w:tcPr>
            <w:tcW w:w="3917" w:type="dxa"/>
            <w:shd w:val="clear" w:color="auto" w:fill="CCCCCC"/>
          </w:tcPr>
          <w:p w:rsidR="00AA707B" w:rsidRDefault="00AA707B" w:rsidP="00C77E5A">
            <w:pPr>
              <w:rPr>
                <w:b/>
              </w:rPr>
            </w:pPr>
            <w:r>
              <w:rPr>
                <w:b/>
              </w:rPr>
              <w:t>Sincronização</w:t>
            </w:r>
          </w:p>
        </w:tc>
      </w:tr>
      <w:tr w:rsidR="00AA707B" w:rsidRPr="00A93C24">
        <w:tc>
          <w:tcPr>
            <w:tcW w:w="3652" w:type="dxa"/>
          </w:tcPr>
          <w:p w:rsidR="00AA707B" w:rsidRPr="00DE7BE8" w:rsidRDefault="00AA707B" w:rsidP="00C77E5A">
            <w:pPr>
              <w:spacing w:after="0"/>
              <w:jc w:val="left"/>
              <w:rPr>
                <w:rFonts w:cs="Arial"/>
                <w:szCs w:val="22"/>
              </w:rPr>
            </w:pPr>
            <w:r w:rsidRPr="00DE7BE8">
              <w:rPr>
                <w:rFonts w:cs="Arial"/>
                <w:szCs w:val="22"/>
              </w:rPr>
              <w:t>&lt;</w:t>
            </w:r>
            <w:r>
              <w:rPr>
                <w:rFonts w:cs="Arial"/>
                <w:szCs w:val="22"/>
              </w:rPr>
              <w:t>Nome</w:t>
            </w:r>
            <w:r w:rsidRPr="00DE7BE8">
              <w:rPr>
                <w:rFonts w:cs="Arial"/>
                <w:szCs w:val="22"/>
              </w:rPr>
              <w:t xml:space="preserve"> d</w:t>
            </w:r>
            <w:r>
              <w:rPr>
                <w:rFonts w:cs="Arial"/>
                <w:szCs w:val="22"/>
              </w:rPr>
              <w:t>a</w:t>
            </w:r>
            <w:r w:rsidRPr="00DE7BE8">
              <w:rPr>
                <w:rFonts w:cs="Arial"/>
                <w:szCs w:val="22"/>
              </w:rPr>
              <w:t xml:space="preserve"> </w:t>
            </w:r>
            <w:r w:rsidRPr="00EB46D6">
              <w:rPr>
                <w:rFonts w:cs="Arial"/>
                <w:i/>
                <w:szCs w:val="22"/>
              </w:rPr>
              <w:t>Thread</w:t>
            </w:r>
            <w:r w:rsidRPr="00DE7BE8">
              <w:rPr>
                <w:rFonts w:cs="Arial"/>
                <w:szCs w:val="22"/>
              </w:rPr>
              <w:t>&gt;</w:t>
            </w:r>
          </w:p>
        </w:tc>
        <w:tc>
          <w:tcPr>
            <w:tcW w:w="1574" w:type="dxa"/>
          </w:tcPr>
          <w:p w:rsidR="00AA707B" w:rsidRPr="00DE7BE8" w:rsidRDefault="00AA707B" w:rsidP="00C77E5A">
            <w:r>
              <w:t>&lt;</w:t>
            </w:r>
            <w:r w:rsidR="00020FDD">
              <w:t xml:space="preserve">Quantidade de </w:t>
            </w:r>
            <w:r w:rsidR="00020FDD" w:rsidRPr="00020FDD">
              <w:rPr>
                <w:i/>
              </w:rPr>
              <w:t>threads</w:t>
            </w:r>
            <w:r w:rsidR="00020FDD">
              <w:t xml:space="preserve"> (1, se não for pooled)</w:t>
            </w:r>
            <w:r>
              <w:t>&gt;</w:t>
            </w:r>
          </w:p>
        </w:tc>
        <w:tc>
          <w:tcPr>
            <w:tcW w:w="3917" w:type="dxa"/>
          </w:tcPr>
          <w:p w:rsidR="00AA707B" w:rsidRDefault="00AA707B" w:rsidP="00C77E5A">
            <w:r>
              <w:t xml:space="preserve">&lt;Lista das </w:t>
            </w:r>
            <w:r w:rsidRPr="00AA707B">
              <w:rPr>
                <w:i/>
              </w:rPr>
              <w:t>threads</w:t>
            </w:r>
            <w:r>
              <w:t xml:space="preserve"> com os quais deve sincronizar&gt;</w:t>
            </w:r>
          </w:p>
        </w:tc>
      </w:tr>
    </w:tbl>
    <w:p w:rsidR="00AA707B" w:rsidRPr="00AA707B" w:rsidRDefault="00AA707B" w:rsidP="00AA707B"/>
    <w:p w:rsidR="00DE7BE8" w:rsidRDefault="00DE7BE8" w:rsidP="00DE7BE8">
      <w:pPr>
        <w:pStyle w:val="Ttulo1"/>
      </w:pPr>
      <w:bookmarkStart w:id="47" w:name="_Toc174941296"/>
      <w:r>
        <w:t>Visão de Implementação</w:t>
      </w:r>
      <w:bookmarkEnd w:id="47"/>
    </w:p>
    <w:p w:rsidR="00580992" w:rsidRDefault="00DE7BE8" w:rsidP="00DE7BE8">
      <w:pPr>
        <w:rPr>
          <w:i/>
        </w:rPr>
      </w:pPr>
      <w:r w:rsidRPr="0037106C">
        <w:rPr>
          <w:i/>
        </w:rPr>
        <w:t>&lt;</w:t>
      </w:r>
      <w:r w:rsidR="00580992">
        <w:rPr>
          <w:i/>
        </w:rPr>
        <w:t>Nesta seção devem ser dadas as orientações</w:t>
      </w:r>
      <w:r w:rsidRPr="004D3099">
        <w:rPr>
          <w:i/>
        </w:rPr>
        <w:t xml:space="preserve"> </w:t>
      </w:r>
      <w:r w:rsidR="00580992">
        <w:rPr>
          <w:i/>
        </w:rPr>
        <w:t>aos desenvolvedores para o projeto e implementação do sistema.</w:t>
      </w:r>
      <w:r w:rsidR="00F01121">
        <w:rPr>
          <w:i/>
        </w:rPr>
        <w:t xml:space="preserve"> Padrões e normas de codificação, padrões arquiteturais</w:t>
      </w:r>
      <w:r w:rsidR="00507085">
        <w:rPr>
          <w:i/>
        </w:rPr>
        <w:t>, boas práticas, ambiente de desenvolvimento, bibliotecas e frameworks urilizados devem ser descritos.</w:t>
      </w:r>
    </w:p>
    <w:p w:rsidR="00F01121" w:rsidRDefault="00580992" w:rsidP="00DE7BE8">
      <w:pPr>
        <w:rPr>
          <w:i/>
        </w:rPr>
      </w:pPr>
      <w:r>
        <w:rPr>
          <w:i/>
        </w:rPr>
        <w:t>Opcionalmente, pode ser definido um Guia de Desenvolvimento que conterá algumas dessas orientações, ficando aqui apenas uma referência para as mesmas.</w:t>
      </w:r>
    </w:p>
    <w:p w:rsidR="00BA5466" w:rsidRDefault="00F01121" w:rsidP="00DE7BE8">
      <w:pPr>
        <w:rPr>
          <w:i/>
        </w:rPr>
      </w:pPr>
      <w:r>
        <w:rPr>
          <w:i/>
        </w:rPr>
        <w:t>É fortemente recomendada a referência aos guias existentes nos sub</w:t>
      </w:r>
      <w:r w:rsidR="002447D8">
        <w:rPr>
          <w:i/>
        </w:rPr>
        <w:t>-</w:t>
      </w:r>
      <w:r>
        <w:rPr>
          <w:i/>
        </w:rPr>
        <w:t xml:space="preserve">processos de </w:t>
      </w:r>
      <w:r w:rsidR="000C421D">
        <w:rPr>
          <w:i/>
        </w:rPr>
        <w:t>A</w:t>
      </w:r>
      <w:r w:rsidR="005A5858">
        <w:rPr>
          <w:i/>
        </w:rPr>
        <w:t>nálise</w:t>
      </w:r>
      <w:r w:rsidR="00507085">
        <w:rPr>
          <w:i/>
        </w:rPr>
        <w:t>.</w:t>
      </w:r>
    </w:p>
    <w:p w:rsidR="00507F40" w:rsidRDefault="00BA5466" w:rsidP="00DE7BE8">
      <w:pPr>
        <w:rPr>
          <w:i/>
        </w:rPr>
      </w:pPr>
      <w:r>
        <w:rPr>
          <w:i/>
        </w:rPr>
        <w:t>Opcionalmente, iniciar com um diagrama da visão de implementação, que adicionará detalhes de tecnologias e padrões para tratamento de aspectos não funcionais à visão lógica da arquitetura.</w:t>
      </w:r>
    </w:p>
    <w:p w:rsidR="00DE7BE8" w:rsidRDefault="00507F40" w:rsidP="00DE7BE8">
      <w:pPr>
        <w:rPr>
          <w:i/>
        </w:rPr>
      </w:pPr>
      <w:r>
        <w:rPr>
          <w:i/>
        </w:rPr>
        <w:t>Alterar o texto abaixo, se necessário.</w:t>
      </w:r>
      <w:r w:rsidR="00DE7BE8" w:rsidRPr="004D3099">
        <w:rPr>
          <w:i/>
        </w:rPr>
        <w:t>&gt;</w:t>
      </w:r>
    </w:p>
    <w:p w:rsidR="00DE7BE8" w:rsidRDefault="00580992" w:rsidP="00DE7BE8">
      <w:r>
        <w:t xml:space="preserve">Esta seção traz as orientações para o </w:t>
      </w:r>
      <w:r w:rsidR="00040A0A">
        <w:t>projeto e implementação</w:t>
      </w:r>
      <w:r>
        <w:t xml:space="preserve"> do sistema de </w:t>
      </w:r>
      <w:r w:rsidR="00040A0A">
        <w:t>acordo com a arquitetura estabelecida</w:t>
      </w:r>
      <w:r w:rsidR="00DE7BE8">
        <w:t>.</w:t>
      </w:r>
      <w:r w:rsidR="00E57DCE">
        <w:t xml:space="preserve"> A </w:t>
      </w:r>
      <w:r w:rsidR="001D2B97">
        <w:fldChar w:fldCharType="begin"/>
      </w:r>
      <w:r w:rsidR="00E57DCE">
        <w:instrText xml:space="preserve"> REF _Ref138489487 \h </w:instrText>
      </w:r>
      <w:r w:rsidR="001D2B97">
        <w:fldChar w:fldCharType="separate"/>
      </w:r>
      <w:r w:rsidR="0043013E">
        <w:t xml:space="preserve">Figura </w:t>
      </w:r>
      <w:r w:rsidR="0043013E">
        <w:rPr>
          <w:noProof/>
        </w:rPr>
        <w:t>4</w:t>
      </w:r>
      <w:r w:rsidR="001D2B97">
        <w:fldChar w:fldCharType="end"/>
      </w:r>
      <w:r w:rsidR="00E57DCE">
        <w:t xml:space="preserve"> ilustra a visão de implementação da arquitetura do sistema.</w:t>
      </w:r>
    </w:p>
    <w:p w:rsidR="00E57DCE" w:rsidRDefault="001D2B97" w:rsidP="00DE7BE8">
      <w:r>
        <w:rPr>
          <w:noProof/>
        </w:rPr>
      </w:r>
      <w:r>
        <w:rPr>
          <w:noProof/>
        </w:rPr>
        <w:pict>
          <v:group id="Tela 41" o:spid="_x0000_s1039" editas="canvas" style="width:450pt;height:4in;mso-position-horizontal-relative:char;mso-position-vertical-relative:line" coordsize="57150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">
            <v:shape id="_x0000_s1041" type="#_x0000_t75" style="position:absolute;width:57150;height:36576;visibility:visible">
              <v:fill o:detectmouseclick="t"/>
              <v:path o:connecttype="none"/>
            </v:shape>
            <v:shape id="Picture 386" o:spid="_x0000_s1040" type="#_x0000_t75" alt="visaoImplementacao" style="position:absolute;top:1758;width:57150;height:336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Ve/CAAAA2gAAAA8AAABkcnMvZG93bnJldi54bWxEj0GLwjAUhO8L/ofwBG9rqgdxq1FElF1B&#10;kK0ieHs0z7bYvJQk1e6/3wiCx2FmvmHmy87U4k7OV5YVjIYJCOLc6ooLBafj9nMKwgdkjbVlUvBH&#10;HpaL3sccU20f/Ev3LBQiQtinqKAMoUml9HlJBv3QNsTRu1pnMETpCqkdPiLc1HKcJBNpsOK4UGJD&#10;65LyW9YaBe0uw2MRzqNJu8H95etwdt/WKDXod6sZiEBdeIdf7R+tYAzPK/E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r1XvwgAAANoAAAAPAAAAAAAAAAAAAAAAAJ8C&#10;AABkcnMvZG93bnJldi54bWxQSwUGAAAAAAQABAD3AAAAjgMAAAAA&#10;">
              <v:imagedata r:id="rId13" o:title="visaoImplementacao"/>
            </v:shape>
            <w10:wrap type="none"/>
            <w10:anchorlock/>
          </v:group>
        </w:pict>
      </w:r>
    </w:p>
    <w:p w:rsidR="00E57DCE" w:rsidRPr="00E57DCE" w:rsidRDefault="00E57DCE" w:rsidP="00E57DCE">
      <w:pPr>
        <w:pStyle w:val="PSCLegenda"/>
        <w:rPr>
          <w:b w:val="0"/>
        </w:rPr>
      </w:pPr>
      <w:bookmarkStart w:id="48" w:name="_Ref138489487"/>
      <w:r>
        <w:t xml:space="preserve">Figura </w:t>
      </w:r>
      <w:fldSimple w:instr=" SEQ Figura \* ARABIC ">
        <w:r w:rsidR="0043013E">
          <w:rPr>
            <w:noProof/>
          </w:rPr>
          <w:t>4</w:t>
        </w:r>
      </w:fldSimple>
      <w:bookmarkEnd w:id="48"/>
      <w:r>
        <w:t xml:space="preserve">. </w:t>
      </w:r>
      <w:r>
        <w:rPr>
          <w:b w:val="0"/>
        </w:rPr>
        <w:t>Visão de implementação da arquitetura do sistema.</w:t>
      </w:r>
    </w:p>
    <w:p w:rsidR="00E57DCE" w:rsidRDefault="00E57DCE" w:rsidP="00E57DCE"/>
    <w:p w:rsidR="00766BE2" w:rsidRDefault="00766BE2" w:rsidP="00766BE2">
      <w:pPr>
        <w:pStyle w:val="Ttulo2"/>
      </w:pPr>
      <w:bookmarkStart w:id="49" w:name="_Toc174941297"/>
      <w:r>
        <w:t>Padrões Arquiteturais</w:t>
      </w:r>
      <w:bookmarkEnd w:id="49"/>
    </w:p>
    <w:p w:rsidR="00766BE2" w:rsidRDefault="00766BE2" w:rsidP="00766BE2">
      <w:pPr>
        <w:rPr>
          <w:i/>
        </w:rPr>
      </w:pPr>
      <w:r w:rsidRPr="0037106C">
        <w:rPr>
          <w:i/>
        </w:rPr>
        <w:t>&lt;</w:t>
      </w:r>
      <w:r>
        <w:rPr>
          <w:i/>
        </w:rPr>
        <w:t>Descreva nesta seção todos os padrões arquiteturais a serem usados no sistema, justificando a aplicação de cada um deles. Opcionalmente, adaptações ao padrão e exemplos de uso no sistema podem ser descritos.</w:t>
      </w:r>
    </w:p>
    <w:p w:rsidR="00766BE2" w:rsidRDefault="00766BE2" w:rsidP="00766BE2">
      <w:pPr>
        <w:rPr>
          <w:i/>
        </w:rPr>
      </w:pPr>
      <w:r>
        <w:rPr>
          <w:i/>
        </w:rPr>
        <w:t>Caso não haja adaptações nem exemplos de uso, pode ser utilizada a tabela abaixo. Do contrário, seguir o estilo de uma subseção para cada padrão.</w:t>
      </w:r>
    </w:p>
    <w:p w:rsidR="00F416BC" w:rsidRDefault="00766BE2" w:rsidP="00766BE2">
      <w:pPr>
        <w:rPr>
          <w:i/>
        </w:rPr>
      </w:pPr>
      <w:r>
        <w:rPr>
          <w:i/>
        </w:rPr>
        <w:t>Todos os padrões usados devem estar catalo</w:t>
      </w:r>
      <w:r w:rsidR="007342E3">
        <w:rPr>
          <w:i/>
        </w:rPr>
        <w:t>gados no Catálogo de Padrões da empresa</w:t>
      </w:r>
      <w:r>
        <w:rPr>
          <w:i/>
        </w:rPr>
        <w:t>. Caso algum novo padrão necessite ser catalogado, o mesmo deve ser submetido ao SEPG.</w:t>
      </w:r>
    </w:p>
    <w:p w:rsidR="00766BE2" w:rsidRDefault="00F416BC" w:rsidP="00766BE2">
      <w:pPr>
        <w:rPr>
          <w:i/>
        </w:rPr>
      </w:pPr>
      <w:r>
        <w:rPr>
          <w:i/>
        </w:rPr>
        <w:t>Aspectos a serem lembrados</w:t>
      </w:r>
      <w:r w:rsidR="00C77E5A">
        <w:rPr>
          <w:i/>
        </w:rPr>
        <w:t xml:space="preserve"> na definição dos padrões arquiteturais, de acordo com o contexto do projeto: segurança, apresentação, lógica de negócio, persistência, tratamento de erros, logging, controle de sessões, controle de transações, controle d</w:t>
      </w:r>
      <w:r w:rsidR="009C3831">
        <w:rPr>
          <w:i/>
        </w:rPr>
        <w:t>e concorrência, integração, dis</w:t>
      </w:r>
      <w:r w:rsidR="00C77E5A">
        <w:rPr>
          <w:i/>
        </w:rPr>
        <w:t>t</w:t>
      </w:r>
      <w:r w:rsidR="009C3831">
        <w:rPr>
          <w:i/>
        </w:rPr>
        <w:t>ribuição etc.</w:t>
      </w:r>
      <w:r w:rsidR="00766BE2" w:rsidRPr="004D3099">
        <w:rPr>
          <w:i/>
        </w:rPr>
        <w:t>&gt;</w:t>
      </w:r>
    </w:p>
    <w:p w:rsidR="00766BE2" w:rsidRDefault="00766BE2" w:rsidP="00766BE2">
      <w:pPr>
        <w:rPr>
          <w:i/>
        </w:rPr>
      </w:pPr>
    </w:p>
    <w:tbl>
      <w:tblPr>
        <w:tblStyle w:val="Tabelacomgrade"/>
        <w:tblW w:w="9155" w:type="dxa"/>
        <w:tblLook w:val="01E0"/>
      </w:tblPr>
      <w:tblGrid>
        <w:gridCol w:w="3085"/>
        <w:gridCol w:w="6070"/>
      </w:tblGrid>
      <w:tr w:rsidR="00766BE2" w:rsidRPr="00A93C24">
        <w:tc>
          <w:tcPr>
            <w:tcW w:w="3085" w:type="dxa"/>
            <w:shd w:val="clear" w:color="auto" w:fill="CCCCCC"/>
          </w:tcPr>
          <w:p w:rsidR="00766BE2" w:rsidRPr="00A93C24" w:rsidRDefault="00766BE2" w:rsidP="00F5338A">
            <w:pPr>
              <w:rPr>
                <w:b/>
              </w:rPr>
            </w:pPr>
            <w:r>
              <w:rPr>
                <w:b/>
              </w:rPr>
              <w:t>Padrão</w:t>
            </w:r>
          </w:p>
        </w:tc>
        <w:tc>
          <w:tcPr>
            <w:tcW w:w="6070" w:type="dxa"/>
            <w:shd w:val="clear" w:color="auto" w:fill="CCCCCC"/>
          </w:tcPr>
          <w:p w:rsidR="00766BE2" w:rsidRDefault="00766BE2" w:rsidP="00F5338A">
            <w:pPr>
              <w:rPr>
                <w:b/>
              </w:rPr>
            </w:pPr>
            <w:r>
              <w:rPr>
                <w:b/>
              </w:rPr>
              <w:t>Justificativa</w:t>
            </w:r>
          </w:p>
        </w:tc>
      </w:tr>
      <w:tr w:rsidR="00766BE2" w:rsidRPr="00A93C24">
        <w:tc>
          <w:tcPr>
            <w:tcW w:w="3085" w:type="dxa"/>
          </w:tcPr>
          <w:p w:rsidR="00766BE2" w:rsidRPr="00DE7BE8" w:rsidRDefault="00766BE2" w:rsidP="00F5338A">
            <w:pPr>
              <w:spacing w:after="0"/>
              <w:jc w:val="left"/>
              <w:rPr>
                <w:rFonts w:cs="Arial"/>
                <w:szCs w:val="22"/>
              </w:rPr>
            </w:pPr>
            <w:r w:rsidRPr="00DE7BE8">
              <w:rPr>
                <w:rFonts w:cs="Arial"/>
                <w:szCs w:val="22"/>
              </w:rPr>
              <w:t>&lt;</w:t>
            </w:r>
            <w:r>
              <w:rPr>
                <w:rFonts w:cs="Arial"/>
                <w:szCs w:val="22"/>
              </w:rPr>
              <w:t>Nome</w:t>
            </w:r>
            <w:r w:rsidRPr="00DE7BE8">
              <w:rPr>
                <w:rFonts w:cs="Arial"/>
                <w:szCs w:val="22"/>
              </w:rPr>
              <w:t xml:space="preserve"> do </w:t>
            </w:r>
            <w:r>
              <w:rPr>
                <w:rFonts w:cs="Arial"/>
                <w:szCs w:val="22"/>
              </w:rPr>
              <w:t>Padrão</w:t>
            </w:r>
            <w:r w:rsidRPr="00DE7BE8">
              <w:rPr>
                <w:rFonts w:cs="Arial"/>
                <w:szCs w:val="22"/>
              </w:rPr>
              <w:t>&gt;</w:t>
            </w:r>
          </w:p>
        </w:tc>
        <w:tc>
          <w:tcPr>
            <w:tcW w:w="6070" w:type="dxa"/>
          </w:tcPr>
          <w:p w:rsidR="00766BE2" w:rsidRPr="00DE7BE8" w:rsidRDefault="00766BE2" w:rsidP="00F5338A">
            <w:r>
              <w:t>&lt;Justificativa para seu uso</w:t>
            </w:r>
            <w:r w:rsidR="00837977">
              <w:t xml:space="preserve">. </w:t>
            </w:r>
            <w:r w:rsidR="00837977" w:rsidRPr="00837977">
              <w:rPr>
                <w:i/>
              </w:rPr>
              <w:t xml:space="preserve">Se </w:t>
            </w:r>
            <w:r w:rsidR="00837977">
              <w:rPr>
                <w:i/>
              </w:rPr>
              <w:t>aplicável</w:t>
            </w:r>
            <w:r w:rsidR="00837977" w:rsidRPr="00837977">
              <w:rPr>
                <w:i/>
              </w:rPr>
              <w:t xml:space="preserve">, justificar também o porque da não utilização de outro padrão </w:t>
            </w:r>
            <w:r w:rsidR="00837977">
              <w:rPr>
                <w:i/>
              </w:rPr>
              <w:t>que aborda o mesmo problema.</w:t>
            </w:r>
            <w:r>
              <w:t>&gt;</w:t>
            </w:r>
          </w:p>
        </w:tc>
      </w:tr>
    </w:tbl>
    <w:p w:rsidR="00766BE2" w:rsidRPr="00D61B6E" w:rsidRDefault="00766BE2" w:rsidP="00766BE2"/>
    <w:p w:rsidR="00766BE2" w:rsidRDefault="0043610E" w:rsidP="00766BE2">
      <w:pPr>
        <w:pStyle w:val="Ttulo3"/>
      </w:pPr>
      <w:bookmarkStart w:id="50" w:name="_Toc174941298"/>
      <w:r>
        <w:t>&lt;</w:t>
      </w:r>
      <w:r w:rsidR="00766BE2">
        <w:t>Padrão XYZ</w:t>
      </w:r>
      <w:r>
        <w:t>&gt;</w:t>
      </w:r>
      <w:bookmarkEnd w:id="50"/>
    </w:p>
    <w:p w:rsidR="00507085" w:rsidRDefault="00507085" w:rsidP="00507085">
      <w:pPr>
        <w:rPr>
          <w:i/>
        </w:rPr>
      </w:pPr>
      <w:r w:rsidRPr="0037106C">
        <w:rPr>
          <w:i/>
        </w:rPr>
        <w:t>&lt;</w:t>
      </w:r>
      <w:r>
        <w:rPr>
          <w:i/>
        </w:rPr>
        <w:t xml:space="preserve">Descrever brevemente como e onde o padrão será utilizado na arquitetura do projeto. </w:t>
      </w:r>
    </w:p>
    <w:p w:rsidR="00507085" w:rsidRDefault="00507085" w:rsidP="00507085">
      <w:pPr>
        <w:rPr>
          <w:i/>
        </w:rPr>
      </w:pPr>
      <w:r>
        <w:rPr>
          <w:i/>
        </w:rPr>
        <w:t>Repetir esta subseção para cada um dos padrões arquiteturais do sistema.</w:t>
      </w:r>
      <w:r w:rsidRPr="004D3099">
        <w:rPr>
          <w:i/>
        </w:rPr>
        <w:t>&gt;</w:t>
      </w:r>
    </w:p>
    <w:p w:rsidR="008D355E" w:rsidRPr="008D355E" w:rsidRDefault="008D355E" w:rsidP="00507085"/>
    <w:p w:rsidR="00766BE2" w:rsidRDefault="00766BE2" w:rsidP="00580992">
      <w:pPr>
        <w:pStyle w:val="Ttulo4"/>
      </w:pPr>
      <w:r>
        <w:lastRenderedPageBreak/>
        <w:t>Adaptações</w:t>
      </w:r>
    </w:p>
    <w:p w:rsidR="00507085" w:rsidRDefault="00507085" w:rsidP="00507085">
      <w:pPr>
        <w:rPr>
          <w:i/>
        </w:rPr>
      </w:pPr>
      <w:r w:rsidRPr="0037106C">
        <w:rPr>
          <w:i/>
        </w:rPr>
        <w:t>&lt;</w:t>
      </w:r>
      <w:r>
        <w:rPr>
          <w:i/>
        </w:rPr>
        <w:t>Descrever as adaptações necessárias ao padrão no contexto do sistema. Opcionalmente, esta seção pode conter diagramas ou trechos de código que exemplifiquem as adaptações.</w:t>
      </w:r>
      <w:r w:rsidRPr="004D3099">
        <w:rPr>
          <w:i/>
        </w:rPr>
        <w:t>&gt;</w:t>
      </w:r>
    </w:p>
    <w:p w:rsidR="008D355E" w:rsidRPr="008D355E" w:rsidRDefault="008D355E" w:rsidP="00507085"/>
    <w:p w:rsidR="00766BE2" w:rsidRDefault="00766BE2" w:rsidP="00580992">
      <w:pPr>
        <w:pStyle w:val="Ttulo4"/>
      </w:pPr>
      <w:r>
        <w:t>Exemplos de Uso</w:t>
      </w:r>
    </w:p>
    <w:p w:rsidR="00766BE2" w:rsidRDefault="00507085" w:rsidP="00507085">
      <w:pPr>
        <w:rPr>
          <w:i/>
        </w:rPr>
      </w:pPr>
      <w:r w:rsidRPr="0037106C">
        <w:rPr>
          <w:i/>
        </w:rPr>
        <w:t>&lt;</w:t>
      </w:r>
      <w:r>
        <w:rPr>
          <w:i/>
        </w:rPr>
        <w:t>Opcionalmente, esta seção pode trazer alguns cenários de uso do padrão no sistema.</w:t>
      </w:r>
      <w:r w:rsidRPr="004D3099">
        <w:rPr>
          <w:i/>
        </w:rPr>
        <w:t>&gt;</w:t>
      </w:r>
    </w:p>
    <w:p w:rsidR="008D355E" w:rsidRPr="008D355E" w:rsidRDefault="008D355E" w:rsidP="00507085"/>
    <w:p w:rsidR="00F01121" w:rsidRDefault="00F01121" w:rsidP="00DB7D82">
      <w:pPr>
        <w:pStyle w:val="Ttulo2"/>
      </w:pPr>
      <w:bookmarkStart w:id="51" w:name="_Toc174941299"/>
      <w:r>
        <w:t>Padrão de Codificação</w:t>
      </w:r>
      <w:bookmarkEnd w:id="51"/>
    </w:p>
    <w:p w:rsidR="00507085" w:rsidRDefault="00507085" w:rsidP="00507085">
      <w:pPr>
        <w:rPr>
          <w:i/>
        </w:rPr>
      </w:pPr>
      <w:r w:rsidRPr="0037106C">
        <w:rPr>
          <w:i/>
        </w:rPr>
        <w:t>&lt;</w:t>
      </w:r>
      <w:r>
        <w:rPr>
          <w:i/>
        </w:rPr>
        <w:t xml:space="preserve">Descrever o </w:t>
      </w:r>
      <w:r w:rsidR="000955A3">
        <w:rPr>
          <w:i/>
        </w:rPr>
        <w:t>padrão de codificação a ser seguido no projeto</w:t>
      </w:r>
      <w:r>
        <w:rPr>
          <w:i/>
        </w:rPr>
        <w:t xml:space="preserve">. </w:t>
      </w:r>
    </w:p>
    <w:p w:rsidR="00F01121" w:rsidRDefault="00C429A9" w:rsidP="00DB7D82">
      <w:pPr>
        <w:pStyle w:val="Ttulo2"/>
      </w:pPr>
      <w:bookmarkStart w:id="52" w:name="_Toc174941300"/>
      <w:r>
        <w:t>Estrutura de Diretórios do Código Fonte</w:t>
      </w:r>
      <w:bookmarkEnd w:id="52"/>
    </w:p>
    <w:p w:rsidR="00A034E6" w:rsidRDefault="00B503BA" w:rsidP="00B503BA">
      <w:pPr>
        <w:rPr>
          <w:i/>
        </w:rPr>
      </w:pPr>
      <w:r w:rsidRPr="0037106C">
        <w:rPr>
          <w:i/>
        </w:rPr>
        <w:t>&lt;</w:t>
      </w:r>
      <w:r>
        <w:rPr>
          <w:i/>
        </w:rPr>
        <w:t xml:space="preserve">Descrever o padrão de </w:t>
      </w:r>
      <w:r w:rsidR="00C429A9">
        <w:rPr>
          <w:i/>
        </w:rPr>
        <w:t>estrutura de diretórios</w:t>
      </w:r>
      <w:r>
        <w:rPr>
          <w:i/>
        </w:rPr>
        <w:t xml:space="preserve"> do sistema, mapeando os </w:t>
      </w:r>
      <w:r w:rsidR="00D824F7">
        <w:rPr>
          <w:i/>
        </w:rPr>
        <w:t>diretórios</w:t>
      </w:r>
      <w:r>
        <w:rPr>
          <w:i/>
        </w:rPr>
        <w:t xml:space="preserve"> dos principais elementos da a</w:t>
      </w:r>
      <w:r w:rsidR="00C429A9">
        <w:rPr>
          <w:i/>
        </w:rPr>
        <w:t>r</w:t>
      </w:r>
      <w:r>
        <w:rPr>
          <w:i/>
        </w:rPr>
        <w:t>quitetura.</w:t>
      </w:r>
      <w:r w:rsidR="00A034E6">
        <w:rPr>
          <w:i/>
        </w:rPr>
        <w:t xml:space="preserve"> Esta estrutura de diretórios diz respeito apenas à estrutura do código-fonte, e tipicamente começa a partir do diretório “src”. As demais estruturas de diretórios encontram-se descritas no Plano de Gerência de Configuração.</w:t>
      </w:r>
    </w:p>
    <w:p w:rsidR="00A034E6" w:rsidRDefault="00A034E6" w:rsidP="00B503BA">
      <w:pPr>
        <w:rPr>
          <w:i/>
        </w:rPr>
      </w:pPr>
    </w:p>
    <w:p w:rsidR="00B503BA" w:rsidRDefault="00A034E6" w:rsidP="00B503BA">
      <w:pPr>
        <w:rPr>
          <w:i/>
        </w:rPr>
      </w:pPr>
      <w:r>
        <w:rPr>
          <w:i/>
        </w:rPr>
        <w:t xml:space="preserve">Para aplicações Java, </w:t>
      </w:r>
      <w:r w:rsidR="00411644">
        <w:rPr>
          <w:i/>
        </w:rPr>
        <w:t xml:space="preserve">também se </w:t>
      </w:r>
      <w:r>
        <w:rPr>
          <w:i/>
        </w:rPr>
        <w:t xml:space="preserve">deve descrever a forma como será realizado o empacotamento dos componentes. Tipicamente </w:t>
      </w:r>
      <w:r w:rsidR="007342E3">
        <w:rPr>
          <w:i/>
        </w:rPr>
        <w:t xml:space="preserve">o empacotamento dos componentes </w:t>
      </w:r>
      <w:r>
        <w:rPr>
          <w:i/>
        </w:rPr>
        <w:t xml:space="preserve">segue o prefixo </w:t>
      </w:r>
      <w:r w:rsidR="007342E3">
        <w:rPr>
          <w:b/>
          <w:i/>
        </w:rPr>
        <w:t>org.&lt;nome</w:t>
      </w:r>
      <w:r w:rsidR="007342E3" w:rsidRPr="007342E3">
        <w:rPr>
          <w:b/>
          <w:i/>
        </w:rPr>
        <w:t xml:space="preserve"> da empresa</w:t>
      </w:r>
      <w:r w:rsidR="007342E3">
        <w:rPr>
          <w:b/>
          <w:i/>
        </w:rPr>
        <w:t>&gt;</w:t>
      </w:r>
      <w:r w:rsidRPr="00A034E6">
        <w:rPr>
          <w:b/>
          <w:i/>
        </w:rPr>
        <w:t>.&lt;nome</w:t>
      </w:r>
      <w:r w:rsidR="00AC514E">
        <w:rPr>
          <w:b/>
          <w:i/>
        </w:rPr>
        <w:t>A</w:t>
      </w:r>
      <w:r w:rsidRPr="00A034E6">
        <w:rPr>
          <w:b/>
          <w:i/>
        </w:rPr>
        <w:t>plicacao</w:t>
      </w:r>
      <w:r w:rsidR="00B503BA" w:rsidRPr="00A034E6">
        <w:rPr>
          <w:b/>
          <w:i/>
        </w:rPr>
        <w:t>&gt;</w:t>
      </w:r>
      <w:r w:rsidRPr="00A034E6">
        <w:rPr>
          <w:b/>
          <w:i/>
        </w:rPr>
        <w:t>.&lt;</w:t>
      </w:r>
      <w:r w:rsidR="00AC514E">
        <w:rPr>
          <w:b/>
          <w:i/>
        </w:rPr>
        <w:t>nomeC</w:t>
      </w:r>
      <w:r w:rsidRPr="00A034E6">
        <w:rPr>
          <w:b/>
          <w:i/>
        </w:rPr>
        <w:t>omponente&gt;</w:t>
      </w:r>
      <w:r>
        <w:rPr>
          <w:i/>
        </w:rPr>
        <w:t xml:space="preserve">. </w:t>
      </w:r>
      <w:r w:rsidR="00411644">
        <w:rPr>
          <w:i/>
        </w:rPr>
        <w:t xml:space="preserve">É sugerido </w:t>
      </w:r>
      <w:r>
        <w:rPr>
          <w:i/>
        </w:rPr>
        <w:t xml:space="preserve">ainda </w:t>
      </w:r>
      <w:r w:rsidR="00411644">
        <w:rPr>
          <w:i/>
        </w:rPr>
        <w:t xml:space="preserve">que sejam criados </w:t>
      </w:r>
      <w:r>
        <w:rPr>
          <w:i/>
        </w:rPr>
        <w:t xml:space="preserve">mais dois pacotes </w:t>
      </w:r>
      <w:r w:rsidR="00AC514E">
        <w:rPr>
          <w:i/>
        </w:rPr>
        <w:t xml:space="preserve">após a estrutura anterior, </w:t>
      </w:r>
      <w:r>
        <w:rPr>
          <w:i/>
        </w:rPr>
        <w:t>de nome</w:t>
      </w:r>
      <w:r w:rsidR="00AC514E">
        <w:rPr>
          <w:i/>
        </w:rPr>
        <w:t>s</w:t>
      </w:r>
      <w:r>
        <w:rPr>
          <w:i/>
        </w:rPr>
        <w:t xml:space="preserve"> </w:t>
      </w:r>
      <w:r w:rsidRPr="00AC514E">
        <w:rPr>
          <w:b/>
          <w:i/>
        </w:rPr>
        <w:t xml:space="preserve">api </w:t>
      </w:r>
      <w:r>
        <w:rPr>
          <w:i/>
        </w:rPr>
        <w:t xml:space="preserve">e </w:t>
      </w:r>
      <w:r w:rsidRPr="00AC514E">
        <w:rPr>
          <w:b/>
          <w:i/>
        </w:rPr>
        <w:t>impl</w:t>
      </w:r>
      <w:r w:rsidR="00AC514E">
        <w:rPr>
          <w:b/>
          <w:i/>
        </w:rPr>
        <w:t>,</w:t>
      </w:r>
      <w:r w:rsidRPr="00AC514E">
        <w:rPr>
          <w:b/>
          <w:i/>
        </w:rPr>
        <w:t xml:space="preserve"> </w:t>
      </w:r>
      <w:r>
        <w:rPr>
          <w:i/>
        </w:rPr>
        <w:t xml:space="preserve">para agrupar </w:t>
      </w:r>
      <w:r w:rsidR="00AC514E">
        <w:rPr>
          <w:i/>
        </w:rPr>
        <w:t xml:space="preserve">respectivamente </w:t>
      </w:r>
      <w:r>
        <w:rPr>
          <w:i/>
        </w:rPr>
        <w:t xml:space="preserve">as classes “públicas” </w:t>
      </w:r>
      <w:r w:rsidR="00AC514E">
        <w:rPr>
          <w:i/>
        </w:rPr>
        <w:t xml:space="preserve">e a </w:t>
      </w:r>
      <w:r>
        <w:rPr>
          <w:i/>
        </w:rPr>
        <w:t>classes “privadas”</w:t>
      </w:r>
      <w:r w:rsidR="00AC514E">
        <w:rPr>
          <w:i/>
        </w:rPr>
        <w:t xml:space="preserve"> do componente.</w:t>
      </w:r>
    </w:p>
    <w:p w:rsidR="00B503BA" w:rsidRPr="00B503BA" w:rsidRDefault="00B503BA" w:rsidP="00B503BA"/>
    <w:p w:rsidR="00F01121" w:rsidRDefault="00F01121" w:rsidP="00DB7D82">
      <w:pPr>
        <w:pStyle w:val="Ttulo2"/>
      </w:pPr>
      <w:bookmarkStart w:id="53" w:name="_Toc174941301"/>
      <w:r>
        <w:t xml:space="preserve">Bibliotecas e </w:t>
      </w:r>
      <w:r w:rsidRPr="00B503BA">
        <w:rPr>
          <w:i/>
        </w:rPr>
        <w:t>Frameworks</w:t>
      </w:r>
      <w:bookmarkEnd w:id="53"/>
    </w:p>
    <w:p w:rsidR="00B503BA" w:rsidRDefault="00B503BA" w:rsidP="00B503BA">
      <w:pPr>
        <w:rPr>
          <w:i/>
        </w:rPr>
      </w:pPr>
      <w:r w:rsidRPr="0037106C">
        <w:rPr>
          <w:i/>
        </w:rPr>
        <w:t>&lt;</w:t>
      </w:r>
      <w:r w:rsidR="00AC0628" w:rsidRPr="00AC0628">
        <w:rPr>
          <w:i/>
        </w:rPr>
        <w:t xml:space="preserve"> </w:t>
      </w:r>
      <w:r w:rsidR="00AC0628">
        <w:rPr>
          <w:i/>
        </w:rPr>
        <w:t xml:space="preserve">Bibliotecas e frameworks formam a infra-estrutura, provendo funcionalidades básicas, na qual o sistema será baseado. </w:t>
      </w:r>
      <w:r>
        <w:rPr>
          <w:i/>
        </w:rPr>
        <w:t>Os principais frameworks e bibliotecas do sistema devem ser especificados nesta seção. A especificação provida nesta seção é de alto nível e tem por objetivo servir de base para a especificação dos mesmos na fase de projeto.</w:t>
      </w:r>
    </w:p>
    <w:p w:rsidR="00B503BA" w:rsidRDefault="00B503BA" w:rsidP="00B503BA">
      <w:pPr>
        <w:rPr>
          <w:i/>
        </w:rPr>
      </w:pPr>
      <w:r>
        <w:rPr>
          <w:i/>
        </w:rPr>
        <w:t>Para cada framework/biblioteca, deve ser justificad</w:t>
      </w:r>
      <w:r w:rsidR="00925D8B">
        <w:rPr>
          <w:i/>
        </w:rPr>
        <w:t xml:space="preserve">o se o mesmo será reusado </w:t>
      </w:r>
      <w:r>
        <w:rPr>
          <w:i/>
        </w:rPr>
        <w:t>ou adquirid</w:t>
      </w:r>
      <w:r w:rsidR="008859FB">
        <w:rPr>
          <w:i/>
        </w:rPr>
        <w:t>o</w:t>
      </w:r>
      <w:r>
        <w:rPr>
          <w:i/>
        </w:rPr>
        <w:t xml:space="preserve"> </w:t>
      </w:r>
      <w:r w:rsidR="00875090">
        <w:rPr>
          <w:i/>
        </w:rPr>
        <w:t>como COTS</w:t>
      </w:r>
      <w:r>
        <w:rPr>
          <w:i/>
        </w:rPr>
        <w:t xml:space="preserve"> (ambos tratados como reuso), ou </w:t>
      </w:r>
      <w:r w:rsidR="00B66EB6">
        <w:rPr>
          <w:i/>
        </w:rPr>
        <w:t>desenvolvido</w:t>
      </w:r>
      <w:r>
        <w:rPr>
          <w:i/>
        </w:rPr>
        <w:t xml:space="preserve"> pela equipe do projeto. Caso haja necessidade de aquisição, o </w:t>
      </w:r>
      <w:r w:rsidR="00B66EB6">
        <w:rPr>
          <w:i/>
        </w:rPr>
        <w:t>G</w:t>
      </w:r>
      <w:r>
        <w:rPr>
          <w:i/>
        </w:rPr>
        <w:t xml:space="preserve">erente de </w:t>
      </w:r>
      <w:r w:rsidR="00B66EB6">
        <w:rPr>
          <w:i/>
        </w:rPr>
        <w:t>P</w:t>
      </w:r>
      <w:r>
        <w:rPr>
          <w:i/>
        </w:rPr>
        <w:t>rojeto deverá ser envolvido.</w:t>
      </w:r>
    </w:p>
    <w:p w:rsidR="00875090" w:rsidRDefault="00875090" w:rsidP="00875090">
      <w:pPr>
        <w:rPr>
          <w:i/>
        </w:rPr>
      </w:pPr>
      <w:r>
        <w:rPr>
          <w:i/>
        </w:rPr>
        <w:t>Caso a decisão seja por usar COTS é necessário que um estudo de viabilidade seja realizado considerando os seguintes requisitos:</w:t>
      </w:r>
    </w:p>
    <w:p w:rsidR="00875090" w:rsidRDefault="00875090" w:rsidP="00875090">
      <w:pPr>
        <w:numPr>
          <w:ilvl w:val="0"/>
          <w:numId w:val="27"/>
        </w:numPr>
        <w:rPr>
          <w:i/>
        </w:rPr>
      </w:pPr>
      <w:r>
        <w:rPr>
          <w:i/>
        </w:rPr>
        <w:t>Funcionalidade, performance, qualidade e segurança</w:t>
      </w:r>
    </w:p>
    <w:p w:rsidR="00875090" w:rsidRDefault="00875090" w:rsidP="00875090">
      <w:pPr>
        <w:numPr>
          <w:ilvl w:val="0"/>
          <w:numId w:val="27"/>
        </w:numPr>
        <w:rPr>
          <w:i/>
        </w:rPr>
      </w:pPr>
      <w:r>
        <w:rPr>
          <w:i/>
        </w:rPr>
        <w:t>Termos e condições de garantia</w:t>
      </w:r>
    </w:p>
    <w:p w:rsidR="00875090" w:rsidRDefault="00875090" w:rsidP="00875090">
      <w:pPr>
        <w:numPr>
          <w:ilvl w:val="0"/>
          <w:numId w:val="27"/>
        </w:numPr>
        <w:rPr>
          <w:i/>
        </w:rPr>
      </w:pPr>
      <w:r>
        <w:rPr>
          <w:i/>
        </w:rPr>
        <w:t>Riscos</w:t>
      </w:r>
    </w:p>
    <w:p w:rsidR="00875090" w:rsidRDefault="00875090" w:rsidP="00875090">
      <w:pPr>
        <w:numPr>
          <w:ilvl w:val="0"/>
          <w:numId w:val="27"/>
        </w:numPr>
        <w:rPr>
          <w:i/>
        </w:rPr>
      </w:pPr>
      <w:r>
        <w:rPr>
          <w:i/>
        </w:rPr>
        <w:t>Responsabilidades do provedor de dar suporte a manutenção</w:t>
      </w:r>
    </w:p>
    <w:p w:rsidR="00B503BA" w:rsidRPr="007D4A2C" w:rsidRDefault="00B503BA" w:rsidP="00B503BA">
      <w:r>
        <w:rPr>
          <w:i/>
        </w:rPr>
        <w:t>Quando houver mais de uma alternativa e não houver decisão semelhante na base de conhecimento</w:t>
      </w:r>
      <w:r w:rsidR="008859FB">
        <w:rPr>
          <w:i/>
        </w:rPr>
        <w:t xml:space="preserve"> </w:t>
      </w:r>
      <w:r w:rsidR="007342E3">
        <w:rPr>
          <w:i/>
        </w:rPr>
        <w:t>da empresa</w:t>
      </w:r>
      <w:r>
        <w:rPr>
          <w:i/>
        </w:rPr>
        <w:t xml:space="preserve">, o </w:t>
      </w:r>
      <w:r w:rsidR="0053010E">
        <w:rPr>
          <w:i/>
        </w:rPr>
        <w:t>sub-</w:t>
      </w:r>
      <w:r>
        <w:rPr>
          <w:i/>
        </w:rPr>
        <w:t>processo de Tomada de Decisão deve ser utilizado.</w:t>
      </w:r>
      <w:r w:rsidR="00D0119B" w:rsidRPr="00D0119B">
        <w:rPr>
          <w:i/>
        </w:rPr>
        <w:t xml:space="preserve"> </w:t>
      </w:r>
      <w:r w:rsidR="00D0119B">
        <w:rPr>
          <w:i/>
        </w:rPr>
        <w:t xml:space="preserve">Os critérios para a decisão devem ser baseados nos objetivos e restrições arquiteturais descritos </w:t>
      </w:r>
      <w:r w:rsidR="00DC7969">
        <w:rPr>
          <w:i/>
        </w:rPr>
        <w:t xml:space="preserve">na seção </w:t>
      </w:r>
      <w:r w:rsidR="001D2B97">
        <w:rPr>
          <w:i/>
        </w:rPr>
        <w:fldChar w:fldCharType="begin"/>
      </w:r>
      <w:r w:rsidR="00DC7969">
        <w:rPr>
          <w:i/>
        </w:rPr>
        <w:instrText xml:space="preserve"> REF _Ref139250137 \r \h </w:instrText>
      </w:r>
      <w:r w:rsidR="001D2B97">
        <w:rPr>
          <w:i/>
        </w:rPr>
      </w:r>
      <w:r w:rsidR="001D2B97">
        <w:rPr>
          <w:i/>
        </w:rPr>
        <w:fldChar w:fldCharType="separate"/>
      </w:r>
      <w:r w:rsidR="0043013E">
        <w:rPr>
          <w:i/>
        </w:rPr>
        <w:t>3</w:t>
      </w:r>
      <w:r w:rsidR="001D2B97">
        <w:rPr>
          <w:i/>
        </w:rPr>
        <w:fldChar w:fldCharType="end"/>
      </w:r>
      <w:r w:rsidR="00D0119B">
        <w:rPr>
          <w:i/>
        </w:rPr>
        <w:t>.</w:t>
      </w:r>
      <w:r w:rsidR="00AB3FD0">
        <w:rPr>
          <w:i/>
        </w:rPr>
        <w:t xml:space="preserve"> No caso de frameworks/bibliotecas </w:t>
      </w:r>
      <w:r w:rsidR="00D02E80">
        <w:rPr>
          <w:i/>
        </w:rPr>
        <w:t>adquiridos como COTS</w:t>
      </w:r>
      <w:r w:rsidR="00AB3FD0">
        <w:rPr>
          <w:i/>
        </w:rPr>
        <w:t>, aspectos como tipo de licença, custo, nível de suporte e nível de maturidade devem ser observados.</w:t>
      </w:r>
      <w:r w:rsidRPr="004D3099">
        <w:rPr>
          <w:i/>
        </w:rPr>
        <w:t>&gt;</w:t>
      </w:r>
    </w:p>
    <w:p w:rsidR="00B503BA" w:rsidRDefault="00B503BA" w:rsidP="00B503BA">
      <w:r>
        <w:t xml:space="preserve">Esta seção descreve </w:t>
      </w:r>
      <w:r w:rsidR="00AC0628">
        <w:t>a</w:t>
      </w:r>
      <w:r>
        <w:t xml:space="preserve">s </w:t>
      </w:r>
      <w:r w:rsidR="00AC0628">
        <w:t>bibliotecas</w:t>
      </w:r>
      <w:r w:rsidR="00AC0628" w:rsidRPr="00B503BA">
        <w:rPr>
          <w:i/>
        </w:rPr>
        <w:t xml:space="preserve"> </w:t>
      </w:r>
      <w:r w:rsidR="00AC0628" w:rsidRPr="00AC0628">
        <w:t>e</w:t>
      </w:r>
      <w:r w:rsidR="00AC0628">
        <w:t xml:space="preserve"> os</w:t>
      </w:r>
      <w:r w:rsidR="00AC0628" w:rsidRPr="00AC0628">
        <w:t xml:space="preserve"> </w:t>
      </w:r>
      <w:r w:rsidRPr="00B503BA">
        <w:rPr>
          <w:i/>
        </w:rPr>
        <w:t>frameworks</w:t>
      </w:r>
      <w:r w:rsidR="00AC0628">
        <w:t xml:space="preserve"> </w:t>
      </w:r>
      <w:r>
        <w:t>utilizad</w:t>
      </w:r>
      <w:r w:rsidR="00AC0628">
        <w:t>o</w:t>
      </w:r>
      <w:r>
        <w:t>s pelo sistema &lt;Nome do Sistema&gt;.</w:t>
      </w:r>
    </w:p>
    <w:p w:rsidR="003D1088" w:rsidRDefault="003D1088" w:rsidP="00B503BA"/>
    <w:tbl>
      <w:tblPr>
        <w:tblStyle w:val="Tabelacomgrade"/>
        <w:tblW w:w="9286" w:type="dxa"/>
        <w:tblLook w:val="01E0"/>
      </w:tblPr>
      <w:tblGrid>
        <w:gridCol w:w="2518"/>
        <w:gridCol w:w="2835"/>
        <w:gridCol w:w="1559"/>
        <w:gridCol w:w="2374"/>
      </w:tblGrid>
      <w:tr w:rsidR="00564181" w:rsidRPr="00A93C24">
        <w:tc>
          <w:tcPr>
            <w:tcW w:w="2518" w:type="dxa"/>
            <w:shd w:val="clear" w:color="auto" w:fill="CCCCCC"/>
          </w:tcPr>
          <w:p w:rsidR="00564181" w:rsidRPr="00A93C24" w:rsidRDefault="00564181" w:rsidP="00F0708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Biblioteca / </w:t>
            </w:r>
            <w:r w:rsidRPr="003D1088">
              <w:rPr>
                <w:b/>
                <w:i/>
              </w:rPr>
              <w:t>Framework</w:t>
            </w:r>
          </w:p>
        </w:tc>
        <w:tc>
          <w:tcPr>
            <w:tcW w:w="2835" w:type="dxa"/>
            <w:shd w:val="clear" w:color="auto" w:fill="CCCCCC"/>
          </w:tcPr>
          <w:p w:rsidR="00564181" w:rsidRDefault="00564181" w:rsidP="00F07080">
            <w:pPr>
              <w:rPr>
                <w:b/>
              </w:rPr>
            </w:pPr>
            <w:r>
              <w:rPr>
                <w:b/>
              </w:rPr>
              <w:t>Justificativa</w:t>
            </w:r>
          </w:p>
        </w:tc>
        <w:tc>
          <w:tcPr>
            <w:tcW w:w="1559" w:type="dxa"/>
            <w:shd w:val="clear" w:color="auto" w:fill="CCCCCC"/>
          </w:tcPr>
          <w:p w:rsidR="00564181" w:rsidRDefault="00564181" w:rsidP="00F07080">
            <w:pPr>
              <w:rPr>
                <w:b/>
              </w:rPr>
            </w:pPr>
            <w:r>
              <w:rPr>
                <w:b/>
              </w:rPr>
              <w:t>Versão</w:t>
            </w:r>
          </w:p>
        </w:tc>
        <w:tc>
          <w:tcPr>
            <w:tcW w:w="2374" w:type="dxa"/>
            <w:shd w:val="clear" w:color="auto" w:fill="CCCCCC"/>
          </w:tcPr>
          <w:p w:rsidR="00564181" w:rsidRDefault="00564181" w:rsidP="00F07080">
            <w:pPr>
              <w:rPr>
                <w:b/>
              </w:rPr>
            </w:pPr>
            <w:r>
              <w:rPr>
                <w:b/>
              </w:rPr>
              <w:t>Ambiente</w:t>
            </w:r>
          </w:p>
        </w:tc>
      </w:tr>
      <w:tr w:rsidR="00564181" w:rsidRPr="00A93C24">
        <w:tc>
          <w:tcPr>
            <w:tcW w:w="2518" w:type="dxa"/>
          </w:tcPr>
          <w:p w:rsidR="00564181" w:rsidRPr="00DE7BE8" w:rsidRDefault="00564181" w:rsidP="00F07080">
            <w:pPr>
              <w:spacing w:after="0"/>
              <w:jc w:val="left"/>
              <w:rPr>
                <w:rFonts w:cs="Arial"/>
                <w:szCs w:val="22"/>
              </w:rPr>
            </w:pPr>
            <w:r w:rsidRPr="00DE7BE8">
              <w:rPr>
                <w:rFonts w:cs="Arial"/>
                <w:szCs w:val="22"/>
              </w:rPr>
              <w:t>&lt;</w:t>
            </w:r>
            <w:r>
              <w:rPr>
                <w:rFonts w:cs="Arial"/>
                <w:szCs w:val="22"/>
              </w:rPr>
              <w:t>Nome da biblioteca/</w:t>
            </w:r>
            <w:r>
              <w:rPr>
                <w:rFonts w:cs="Arial"/>
                <w:i/>
                <w:szCs w:val="22"/>
              </w:rPr>
              <w:t>framework</w:t>
            </w:r>
            <w:r w:rsidRPr="00DE7BE8">
              <w:rPr>
                <w:rFonts w:cs="Arial"/>
                <w:szCs w:val="22"/>
              </w:rPr>
              <w:t>&gt;</w:t>
            </w:r>
          </w:p>
        </w:tc>
        <w:tc>
          <w:tcPr>
            <w:tcW w:w="2835" w:type="dxa"/>
          </w:tcPr>
          <w:p w:rsidR="00564181" w:rsidRDefault="00564181" w:rsidP="00564181">
            <w:pPr>
              <w:rPr>
                <w:i/>
              </w:rPr>
            </w:pPr>
            <w:r w:rsidRPr="00D77736">
              <w:rPr>
                <w:i/>
              </w:rPr>
              <w:t>&lt;</w:t>
            </w:r>
            <w:r>
              <w:rPr>
                <w:i/>
              </w:rPr>
              <w:t>E</w:t>
            </w:r>
            <w:r w:rsidRPr="00D77736">
              <w:rPr>
                <w:i/>
              </w:rPr>
              <w:t xml:space="preserve">ste campo deve ser </w:t>
            </w:r>
            <w:r>
              <w:rPr>
                <w:i/>
              </w:rPr>
              <w:t>preenchido com uma das seguintes opções:</w:t>
            </w:r>
          </w:p>
          <w:p w:rsidR="00564181" w:rsidRDefault="00564181" w:rsidP="00564181">
            <w:pPr>
              <w:numPr>
                <w:ilvl w:val="0"/>
                <w:numId w:val="25"/>
              </w:numPr>
              <w:tabs>
                <w:tab w:val="clear" w:pos="720"/>
                <w:tab w:val="num" w:pos="459"/>
              </w:tabs>
              <w:ind w:left="459"/>
              <w:rPr>
                <w:i/>
              </w:rPr>
            </w:pPr>
            <w:r w:rsidRPr="00480329">
              <w:rPr>
                <w:b/>
                <w:i/>
              </w:rPr>
              <w:t xml:space="preserve">Única </w:t>
            </w:r>
            <w:r>
              <w:rPr>
                <w:b/>
                <w:i/>
              </w:rPr>
              <w:t>o</w:t>
            </w:r>
            <w:r w:rsidRPr="00480329">
              <w:rPr>
                <w:b/>
                <w:i/>
              </w:rPr>
              <w:t>pção</w:t>
            </w:r>
            <w:r w:rsidRPr="00480329">
              <w:rPr>
                <w:i/>
              </w:rPr>
              <w:t>:</w:t>
            </w:r>
            <w:r w:rsidRPr="00480329">
              <w:rPr>
                <w:b/>
                <w:i/>
              </w:rPr>
              <w:t xml:space="preserve"> </w:t>
            </w:r>
            <w:r w:rsidR="00665EE8">
              <w:rPr>
                <w:i/>
              </w:rPr>
              <w:t>A biblioteca</w:t>
            </w:r>
            <w:r w:rsidRPr="00D77736">
              <w:rPr>
                <w:i/>
              </w:rPr>
              <w:t xml:space="preserve"> ser</w:t>
            </w:r>
            <w:r w:rsidR="00665EE8">
              <w:rPr>
                <w:i/>
              </w:rPr>
              <w:t xml:space="preserve">á utilizada </w:t>
            </w:r>
            <w:r w:rsidRPr="00D77736">
              <w:rPr>
                <w:i/>
              </w:rPr>
              <w:t xml:space="preserve">por ser a única opção </w:t>
            </w:r>
            <w:r>
              <w:rPr>
                <w:i/>
              </w:rPr>
              <w:t xml:space="preserve">identificada </w:t>
            </w:r>
            <w:r w:rsidRPr="00D77736">
              <w:rPr>
                <w:i/>
              </w:rPr>
              <w:t>para atender o requisito</w:t>
            </w:r>
            <w:r>
              <w:rPr>
                <w:i/>
              </w:rPr>
              <w:t>;</w:t>
            </w:r>
          </w:p>
          <w:p w:rsidR="00564181" w:rsidRDefault="00564181" w:rsidP="00564181">
            <w:pPr>
              <w:numPr>
                <w:ilvl w:val="0"/>
                <w:numId w:val="25"/>
              </w:numPr>
              <w:tabs>
                <w:tab w:val="clear" w:pos="720"/>
                <w:tab w:val="num" w:pos="459"/>
              </w:tabs>
              <w:ind w:left="459"/>
              <w:rPr>
                <w:i/>
              </w:rPr>
            </w:pPr>
            <w:r w:rsidRPr="00480329">
              <w:rPr>
                <w:b/>
                <w:i/>
              </w:rPr>
              <w:t>Padrão</w:t>
            </w:r>
            <w:r w:rsidRPr="007342E3">
              <w:rPr>
                <w:b/>
                <w:i/>
              </w:rPr>
              <w:t xml:space="preserve"> </w:t>
            </w:r>
            <w:r w:rsidR="007342E3" w:rsidRPr="007342E3">
              <w:rPr>
                <w:b/>
                <w:i/>
              </w:rPr>
              <w:t>da empresa</w:t>
            </w:r>
            <w:r>
              <w:rPr>
                <w:i/>
              </w:rPr>
              <w:t xml:space="preserve">: </w:t>
            </w:r>
            <w:r w:rsidR="00665EE8">
              <w:rPr>
                <w:i/>
              </w:rPr>
              <w:t xml:space="preserve">A biblioteca </w:t>
            </w:r>
            <w:r>
              <w:rPr>
                <w:i/>
              </w:rPr>
              <w:t xml:space="preserve">será </w:t>
            </w:r>
            <w:r w:rsidR="00665EE8">
              <w:rPr>
                <w:i/>
              </w:rPr>
              <w:t>utilizada</w:t>
            </w:r>
            <w:r w:rsidR="007342E3">
              <w:rPr>
                <w:i/>
              </w:rPr>
              <w:t xml:space="preserve"> por já ser padrão na empresa</w:t>
            </w:r>
            <w:r>
              <w:rPr>
                <w:i/>
              </w:rPr>
              <w:t>;</w:t>
            </w:r>
          </w:p>
          <w:p w:rsidR="00564181" w:rsidRPr="00564181" w:rsidRDefault="00564181" w:rsidP="00564181">
            <w:pPr>
              <w:numPr>
                <w:ilvl w:val="0"/>
                <w:numId w:val="25"/>
              </w:numPr>
              <w:tabs>
                <w:tab w:val="clear" w:pos="720"/>
                <w:tab w:val="num" w:pos="459"/>
              </w:tabs>
              <w:ind w:left="459"/>
              <w:rPr>
                <w:i/>
              </w:rPr>
            </w:pPr>
            <w:r w:rsidRPr="00E65C61">
              <w:rPr>
                <w:b/>
                <w:i/>
              </w:rPr>
              <w:t>Tomada de Decisão</w:t>
            </w:r>
            <w:r>
              <w:rPr>
                <w:i/>
              </w:rPr>
              <w:t>: E</w:t>
            </w:r>
            <w:r w:rsidRPr="00D77736">
              <w:rPr>
                <w:i/>
              </w:rPr>
              <w:t>scolha realizada através do subprocesso de Tomada de Decisão</w:t>
            </w:r>
            <w:r>
              <w:rPr>
                <w:i/>
              </w:rPr>
              <w:t xml:space="preserve">. Neste caso deve-se criar </w:t>
            </w:r>
            <w:r w:rsidRPr="00D77736">
              <w:rPr>
                <w:i/>
              </w:rPr>
              <w:t>um link para a planilha com a decisão.&gt;</w:t>
            </w:r>
          </w:p>
        </w:tc>
        <w:tc>
          <w:tcPr>
            <w:tcW w:w="1559" w:type="dxa"/>
          </w:tcPr>
          <w:p w:rsidR="00564181" w:rsidRPr="00DE7BE8" w:rsidRDefault="00564181" w:rsidP="00F07080">
            <w:r>
              <w:t>&lt;Versão a ser utilizada na aplicação&gt;</w:t>
            </w:r>
          </w:p>
        </w:tc>
        <w:tc>
          <w:tcPr>
            <w:tcW w:w="2374" w:type="dxa"/>
          </w:tcPr>
          <w:p w:rsidR="00564181" w:rsidRPr="00DE7BE8" w:rsidRDefault="00564181" w:rsidP="00F07080">
            <w:r>
              <w:t>&lt;Ambiente onde a biblioteca será utilizada. Ex.: Todos, Produção, Homologação ou Desenvolvimento.&gt;</w:t>
            </w:r>
          </w:p>
        </w:tc>
      </w:tr>
    </w:tbl>
    <w:p w:rsidR="003D1088" w:rsidRDefault="003D1088" w:rsidP="00B503BA"/>
    <w:p w:rsidR="00F416BC" w:rsidRDefault="00F416BC" w:rsidP="00DB7D82">
      <w:pPr>
        <w:pStyle w:val="Ttulo2"/>
      </w:pPr>
      <w:bookmarkStart w:id="54" w:name="_Toc174941302"/>
      <w:r>
        <w:t>Interfaces e Integrações</w:t>
      </w:r>
      <w:bookmarkEnd w:id="54"/>
    </w:p>
    <w:p w:rsidR="00F416BC" w:rsidRPr="001D73AA" w:rsidRDefault="00F416BC" w:rsidP="00F416BC">
      <w:pPr>
        <w:rPr>
          <w:i/>
        </w:rPr>
      </w:pPr>
      <w:r w:rsidRPr="0037106C">
        <w:rPr>
          <w:i/>
        </w:rPr>
        <w:t>&lt;</w:t>
      </w:r>
      <w:r w:rsidR="001D73AA">
        <w:rPr>
          <w:i/>
        </w:rPr>
        <w:t xml:space="preserve"> </w:t>
      </w:r>
      <w:r w:rsidR="00B75C4D">
        <w:rPr>
          <w:i/>
        </w:rPr>
        <w:t xml:space="preserve">Detalhar </w:t>
      </w:r>
      <w:r w:rsidR="00554251">
        <w:rPr>
          <w:i/>
        </w:rPr>
        <w:t xml:space="preserve">obrigatoriamente </w:t>
      </w:r>
      <w:r w:rsidR="001D73AA">
        <w:rPr>
          <w:i/>
        </w:rPr>
        <w:t xml:space="preserve">todas as </w:t>
      </w:r>
      <w:r w:rsidR="001D73AA" w:rsidRPr="001D73AA">
        <w:rPr>
          <w:i/>
        </w:rPr>
        <w:t xml:space="preserve">interfaces </w:t>
      </w:r>
      <w:r w:rsidR="00BC71C8" w:rsidRPr="001D73AA">
        <w:rPr>
          <w:i/>
        </w:rPr>
        <w:t xml:space="preserve">com sistemas legados, externos, </w:t>
      </w:r>
      <w:r w:rsidR="00BC71C8">
        <w:rPr>
          <w:i/>
        </w:rPr>
        <w:t>componentes / módulos</w:t>
      </w:r>
      <w:r w:rsidR="00BC71C8" w:rsidRPr="001D73AA">
        <w:rPr>
          <w:i/>
        </w:rPr>
        <w:t xml:space="preserve"> compartilhados entre equipes </w:t>
      </w:r>
      <w:r w:rsidR="00BC71C8">
        <w:rPr>
          <w:i/>
        </w:rPr>
        <w:t xml:space="preserve">de um mesmo projeto </w:t>
      </w:r>
      <w:r w:rsidR="00BC71C8" w:rsidRPr="001D73AA">
        <w:rPr>
          <w:i/>
        </w:rPr>
        <w:t xml:space="preserve">ou </w:t>
      </w:r>
      <w:r w:rsidR="00BC71C8">
        <w:rPr>
          <w:i/>
        </w:rPr>
        <w:t xml:space="preserve">entre </w:t>
      </w:r>
      <w:r w:rsidR="00FF6D7E">
        <w:rPr>
          <w:i/>
        </w:rPr>
        <w:t>projeto</w:t>
      </w:r>
      <w:r w:rsidR="00BC71C8">
        <w:rPr>
          <w:i/>
        </w:rPr>
        <w:t>,</w:t>
      </w:r>
      <w:r w:rsidR="00B75C4D">
        <w:rPr>
          <w:i/>
        </w:rPr>
        <w:t xml:space="preserve"> </w:t>
      </w:r>
      <w:r w:rsidR="00BC71C8">
        <w:rPr>
          <w:i/>
        </w:rPr>
        <w:t xml:space="preserve">e qualquer outra interface cuja </w:t>
      </w:r>
      <w:r w:rsidR="00B75C4D">
        <w:rPr>
          <w:i/>
        </w:rPr>
        <w:t>especificaç</w:t>
      </w:r>
      <w:r w:rsidR="00BC71C8">
        <w:rPr>
          <w:i/>
        </w:rPr>
        <w:t>ão não se encontre</w:t>
      </w:r>
      <w:r w:rsidR="00B75C4D">
        <w:rPr>
          <w:i/>
        </w:rPr>
        <w:t xml:space="preserve"> sobre o </w:t>
      </w:r>
      <w:r w:rsidR="003E7B07">
        <w:rPr>
          <w:i/>
        </w:rPr>
        <w:t>controle</w:t>
      </w:r>
      <w:r w:rsidR="00B75C4D">
        <w:rPr>
          <w:i/>
        </w:rPr>
        <w:t xml:space="preserve"> da equipe do projeto</w:t>
      </w:r>
      <w:r w:rsidR="001D73AA">
        <w:rPr>
          <w:i/>
        </w:rPr>
        <w:t>. A adição de outras interfaces</w:t>
      </w:r>
      <w:r w:rsidR="00A142EA" w:rsidRPr="00A142EA">
        <w:rPr>
          <w:i/>
        </w:rPr>
        <w:t xml:space="preserve"> </w:t>
      </w:r>
      <w:r w:rsidR="00A142EA">
        <w:rPr>
          <w:i/>
        </w:rPr>
        <w:t>além destas, tipicamente interfaces existentes internamente no sistema,</w:t>
      </w:r>
      <w:r w:rsidR="001D73AA">
        <w:rPr>
          <w:i/>
        </w:rPr>
        <w:t xml:space="preserve"> fica a cargo do autor do documento.</w:t>
      </w:r>
      <w:r w:rsidR="0062124D">
        <w:rPr>
          <w:i/>
        </w:rPr>
        <w:t xml:space="preserve"> Caso não existam interfaces com as características listadas, substi</w:t>
      </w:r>
      <w:r w:rsidR="00A142EA">
        <w:rPr>
          <w:i/>
        </w:rPr>
        <w:t xml:space="preserve">tuir o conteúdo da seção por NA. A coluna Tipo deve ser preenchida com os valores </w:t>
      </w:r>
      <w:r w:rsidR="003B7224">
        <w:rPr>
          <w:i/>
        </w:rPr>
        <w:t>“</w:t>
      </w:r>
      <w:r w:rsidR="00A142EA">
        <w:rPr>
          <w:i/>
        </w:rPr>
        <w:t>I</w:t>
      </w:r>
      <w:r w:rsidR="003B7224">
        <w:rPr>
          <w:i/>
        </w:rPr>
        <w:t>”</w:t>
      </w:r>
      <w:r w:rsidR="00A142EA">
        <w:rPr>
          <w:i/>
        </w:rPr>
        <w:t xml:space="preserve"> para interfaces internas do sistema, ou </w:t>
      </w:r>
      <w:r w:rsidR="003B7224">
        <w:rPr>
          <w:i/>
        </w:rPr>
        <w:t>“</w:t>
      </w:r>
      <w:r w:rsidR="00A142EA">
        <w:rPr>
          <w:i/>
        </w:rPr>
        <w:t>E</w:t>
      </w:r>
      <w:r w:rsidR="003B7224">
        <w:rPr>
          <w:i/>
        </w:rPr>
        <w:t>”</w:t>
      </w:r>
      <w:r w:rsidR="00A142EA">
        <w:rPr>
          <w:i/>
        </w:rPr>
        <w:t xml:space="preserve"> para interfaces externas ao sistema.</w:t>
      </w:r>
    </w:p>
    <w:p w:rsidR="00F416BC" w:rsidRPr="00E14104" w:rsidRDefault="00F416BC" w:rsidP="00F416BC">
      <w:pPr>
        <w:rPr>
          <w:i/>
        </w:rPr>
      </w:pPr>
      <w:r>
        <w:rPr>
          <w:i/>
        </w:rPr>
        <w:t xml:space="preserve">Exemplos de interfaces especiais: </w:t>
      </w:r>
      <w:r w:rsidR="001D73AA">
        <w:rPr>
          <w:i/>
        </w:rPr>
        <w:t xml:space="preserve">interfaces através de </w:t>
      </w:r>
      <w:r>
        <w:rPr>
          <w:i/>
        </w:rPr>
        <w:t xml:space="preserve">web services, rmi, rpc etc. Exemplos de </w:t>
      </w:r>
      <w:r w:rsidR="00C77E5A">
        <w:rPr>
          <w:i/>
        </w:rPr>
        <w:t>integrações: protocolo de acesso a device drives, a</w:t>
      </w:r>
      <w:r>
        <w:rPr>
          <w:i/>
        </w:rPr>
        <w:t>cesso a sistemas legados</w:t>
      </w:r>
      <w:r w:rsidR="001D73AA">
        <w:rPr>
          <w:i/>
        </w:rPr>
        <w:t xml:space="preserve"> etc</w:t>
      </w:r>
      <w:r w:rsidR="00C77E5A">
        <w:rPr>
          <w:i/>
        </w:rPr>
        <w:t>.</w:t>
      </w:r>
      <w:r>
        <w:rPr>
          <w:i/>
        </w:rPr>
        <w:t xml:space="preserve"> </w:t>
      </w:r>
      <w:r w:rsidRPr="004D3099">
        <w:rPr>
          <w:i/>
        </w:rPr>
        <w:t>&gt;</w:t>
      </w:r>
    </w:p>
    <w:p w:rsidR="00F416BC" w:rsidRDefault="00C77E5A" w:rsidP="00F416BC">
      <w:r>
        <w:t>Esta seção descreve as interfaces especiais e integrações a serem realizadas pelo sistema.</w:t>
      </w:r>
    </w:p>
    <w:tbl>
      <w:tblPr>
        <w:tblStyle w:val="Tabelacomgrade"/>
        <w:tblW w:w="9322" w:type="dxa"/>
        <w:tblLayout w:type="fixed"/>
        <w:tblLook w:val="01E0"/>
      </w:tblPr>
      <w:tblGrid>
        <w:gridCol w:w="1101"/>
        <w:gridCol w:w="1985"/>
        <w:gridCol w:w="850"/>
        <w:gridCol w:w="2550"/>
        <w:gridCol w:w="2836"/>
      </w:tblGrid>
      <w:tr w:rsidR="00F72EC1" w:rsidRPr="00A93C24" w:rsidTr="00F72EC1">
        <w:tc>
          <w:tcPr>
            <w:tcW w:w="1101" w:type="dxa"/>
            <w:shd w:val="clear" w:color="auto" w:fill="CCCCCC"/>
          </w:tcPr>
          <w:p w:rsidR="00F72EC1" w:rsidRPr="00A93C24" w:rsidRDefault="00F72EC1" w:rsidP="00C77E5A">
            <w:pPr>
              <w:rPr>
                <w:b/>
              </w:rPr>
            </w:pPr>
            <w:r>
              <w:rPr>
                <w:b/>
              </w:rPr>
              <w:t>Interface</w:t>
            </w:r>
          </w:p>
        </w:tc>
        <w:tc>
          <w:tcPr>
            <w:tcW w:w="1985" w:type="dxa"/>
            <w:shd w:val="clear" w:color="auto" w:fill="CCCCCC"/>
          </w:tcPr>
          <w:p w:rsidR="00F72EC1" w:rsidRDefault="00F72EC1" w:rsidP="00C77E5A">
            <w:pPr>
              <w:rPr>
                <w:b/>
              </w:rPr>
            </w:pPr>
            <w:r>
              <w:rPr>
                <w:b/>
              </w:rPr>
              <w:t>Componentes</w:t>
            </w:r>
          </w:p>
        </w:tc>
        <w:tc>
          <w:tcPr>
            <w:tcW w:w="850" w:type="dxa"/>
            <w:shd w:val="clear" w:color="auto" w:fill="CCCCCC"/>
          </w:tcPr>
          <w:p w:rsidR="00F72EC1" w:rsidRDefault="00F72EC1" w:rsidP="00C77E5A">
            <w:pPr>
              <w:rPr>
                <w:b/>
              </w:rPr>
            </w:pPr>
            <w:r>
              <w:rPr>
                <w:b/>
              </w:rPr>
              <w:t>Tipo</w:t>
            </w:r>
          </w:p>
        </w:tc>
        <w:tc>
          <w:tcPr>
            <w:tcW w:w="2550" w:type="dxa"/>
            <w:shd w:val="clear" w:color="auto" w:fill="CCCCCC"/>
          </w:tcPr>
          <w:p w:rsidR="00F72EC1" w:rsidRDefault="00F72EC1" w:rsidP="00C77E5A">
            <w:pPr>
              <w:rPr>
                <w:b/>
              </w:rPr>
            </w:pPr>
            <w:r>
              <w:rPr>
                <w:b/>
              </w:rPr>
              <w:t>Tecnologias</w:t>
            </w:r>
          </w:p>
        </w:tc>
        <w:tc>
          <w:tcPr>
            <w:tcW w:w="2836" w:type="dxa"/>
            <w:shd w:val="clear" w:color="auto" w:fill="CCCCCC"/>
          </w:tcPr>
          <w:p w:rsidR="00F72EC1" w:rsidRDefault="00F72EC1" w:rsidP="00C77E5A">
            <w:pPr>
              <w:rPr>
                <w:b/>
              </w:rPr>
            </w:pPr>
            <w:r>
              <w:rPr>
                <w:b/>
              </w:rPr>
              <w:t>Documentação Adicional</w:t>
            </w:r>
          </w:p>
        </w:tc>
      </w:tr>
      <w:tr w:rsidR="00F72EC1" w:rsidRPr="00A93C24" w:rsidTr="00F72EC1">
        <w:tc>
          <w:tcPr>
            <w:tcW w:w="1101" w:type="dxa"/>
          </w:tcPr>
          <w:p w:rsidR="00F72EC1" w:rsidRPr="00DE7BE8" w:rsidRDefault="00F72EC1" w:rsidP="00C77E5A">
            <w:pPr>
              <w:spacing w:after="0"/>
              <w:jc w:val="left"/>
              <w:rPr>
                <w:rFonts w:cs="Arial"/>
                <w:szCs w:val="22"/>
              </w:rPr>
            </w:pPr>
            <w:r w:rsidRPr="00DE7BE8">
              <w:t>&lt;</w:t>
            </w:r>
            <w:r>
              <w:t># da interface</w:t>
            </w:r>
            <w:r w:rsidRPr="00DE7BE8">
              <w:t>&gt;</w:t>
            </w:r>
          </w:p>
        </w:tc>
        <w:tc>
          <w:tcPr>
            <w:tcW w:w="1985" w:type="dxa"/>
          </w:tcPr>
          <w:p w:rsidR="00F72EC1" w:rsidRPr="00DE7BE8" w:rsidRDefault="00F72EC1" w:rsidP="00AA4301">
            <w:pPr>
              <w:jc w:val="left"/>
            </w:pPr>
            <w:r w:rsidRPr="00DE7BE8">
              <w:t>&lt;</w:t>
            </w:r>
            <w:r>
              <w:t>Componentes envolvidos na interface / integração</w:t>
            </w:r>
            <w:r w:rsidRPr="00DE7BE8">
              <w:t>&gt;</w:t>
            </w:r>
          </w:p>
        </w:tc>
        <w:tc>
          <w:tcPr>
            <w:tcW w:w="850" w:type="dxa"/>
          </w:tcPr>
          <w:p w:rsidR="00F72EC1" w:rsidRDefault="00F72EC1" w:rsidP="00C77E5A">
            <w:r>
              <w:t>&lt;</w:t>
            </w:r>
            <w:r>
              <w:rPr>
                <w:i/>
              </w:rPr>
              <w:t xml:space="preserve">I </w:t>
            </w:r>
            <w:r>
              <w:t>ou</w:t>
            </w:r>
            <w:r>
              <w:rPr>
                <w:i/>
              </w:rPr>
              <w:t xml:space="preserve"> E</w:t>
            </w:r>
            <w:r>
              <w:t xml:space="preserve"> &gt;</w:t>
            </w:r>
          </w:p>
        </w:tc>
        <w:tc>
          <w:tcPr>
            <w:tcW w:w="2550" w:type="dxa"/>
          </w:tcPr>
          <w:p w:rsidR="00F72EC1" w:rsidRDefault="00F72EC1" w:rsidP="00C77E5A">
            <w:r>
              <w:t>&lt;Tecnologias envolvidas na interface / integração&gt;</w:t>
            </w:r>
          </w:p>
        </w:tc>
        <w:tc>
          <w:tcPr>
            <w:tcW w:w="2836" w:type="dxa"/>
          </w:tcPr>
          <w:p w:rsidR="00F72EC1" w:rsidRPr="00DE7BE8" w:rsidRDefault="00F72EC1" w:rsidP="00AA4301">
            <w:pPr>
              <w:jc w:val="left"/>
            </w:pPr>
            <w:r>
              <w:t>&lt;Referências para a documentação adicional da interface / integração, se disponível&gt;</w:t>
            </w:r>
          </w:p>
        </w:tc>
      </w:tr>
      <w:tr w:rsidR="00F72EC1" w:rsidRPr="00A93C24" w:rsidTr="00F72EC1">
        <w:tc>
          <w:tcPr>
            <w:tcW w:w="1101" w:type="dxa"/>
          </w:tcPr>
          <w:p w:rsidR="00F72EC1" w:rsidRPr="00DE7BE8" w:rsidRDefault="00F72EC1" w:rsidP="00C77E5A">
            <w:pPr>
              <w:spacing w:after="0"/>
              <w:jc w:val="left"/>
            </w:pPr>
            <w:r>
              <w:t>&lt;1&gt;</w:t>
            </w:r>
          </w:p>
        </w:tc>
        <w:tc>
          <w:tcPr>
            <w:tcW w:w="1985" w:type="dxa"/>
          </w:tcPr>
          <w:p w:rsidR="00F72EC1" w:rsidRPr="00DE7BE8" w:rsidRDefault="00F72EC1" w:rsidP="00AA4301">
            <w:pPr>
              <w:jc w:val="left"/>
            </w:pPr>
            <w:r>
              <w:t>&lt;C1 e C2&gt;</w:t>
            </w:r>
          </w:p>
        </w:tc>
        <w:tc>
          <w:tcPr>
            <w:tcW w:w="850" w:type="dxa"/>
          </w:tcPr>
          <w:p w:rsidR="00F72EC1" w:rsidRDefault="00F72EC1" w:rsidP="00C77E5A">
            <w:r>
              <w:t>&lt;I&gt;</w:t>
            </w:r>
          </w:p>
        </w:tc>
        <w:tc>
          <w:tcPr>
            <w:tcW w:w="2550" w:type="dxa"/>
          </w:tcPr>
          <w:p w:rsidR="00F72EC1" w:rsidRDefault="00F72EC1" w:rsidP="00C77E5A">
            <w:r>
              <w:t>&lt;Web services&gt;</w:t>
            </w:r>
          </w:p>
        </w:tc>
        <w:tc>
          <w:tcPr>
            <w:tcW w:w="2836" w:type="dxa"/>
          </w:tcPr>
          <w:p w:rsidR="00F72EC1" w:rsidRDefault="00F72EC1" w:rsidP="00AA4301">
            <w:pPr>
              <w:jc w:val="left"/>
            </w:pPr>
            <w:r>
              <w:t>&lt;Referência para wsdl&gt;</w:t>
            </w:r>
          </w:p>
        </w:tc>
      </w:tr>
      <w:tr w:rsidR="00F72EC1" w:rsidRPr="00A93C24" w:rsidTr="00F72EC1">
        <w:tc>
          <w:tcPr>
            <w:tcW w:w="1101" w:type="dxa"/>
          </w:tcPr>
          <w:p w:rsidR="00F72EC1" w:rsidRDefault="00F72EC1" w:rsidP="00C77E5A">
            <w:pPr>
              <w:spacing w:after="0"/>
              <w:jc w:val="left"/>
            </w:pPr>
            <w:r>
              <w:t>&lt;2&gt;</w:t>
            </w:r>
          </w:p>
        </w:tc>
        <w:tc>
          <w:tcPr>
            <w:tcW w:w="1985" w:type="dxa"/>
          </w:tcPr>
          <w:p w:rsidR="00F72EC1" w:rsidRDefault="00F72EC1" w:rsidP="00AA4301">
            <w:pPr>
              <w:jc w:val="left"/>
            </w:pPr>
            <w:r>
              <w:t>&lt;C5, C6 e C9&gt;</w:t>
            </w:r>
          </w:p>
        </w:tc>
        <w:tc>
          <w:tcPr>
            <w:tcW w:w="850" w:type="dxa"/>
          </w:tcPr>
          <w:p w:rsidR="00F72EC1" w:rsidRDefault="00F72EC1" w:rsidP="00C77E5A">
            <w:r>
              <w:t>&lt;E&gt;</w:t>
            </w:r>
          </w:p>
        </w:tc>
        <w:tc>
          <w:tcPr>
            <w:tcW w:w="2550" w:type="dxa"/>
          </w:tcPr>
          <w:p w:rsidR="00F72EC1" w:rsidRDefault="00F72EC1" w:rsidP="00C77E5A">
            <w:r>
              <w:t>&lt;Protocolo proprietário XYZ&gt;</w:t>
            </w:r>
          </w:p>
        </w:tc>
        <w:tc>
          <w:tcPr>
            <w:tcW w:w="2836" w:type="dxa"/>
          </w:tcPr>
          <w:p w:rsidR="00F72EC1" w:rsidRDefault="00F72EC1" w:rsidP="00AA4301">
            <w:pPr>
              <w:jc w:val="left"/>
            </w:pPr>
            <w:r>
              <w:t>&lt;Referência para a especificação do protocolo XYZ&gt;</w:t>
            </w:r>
          </w:p>
        </w:tc>
      </w:tr>
    </w:tbl>
    <w:p w:rsidR="00C77E5A" w:rsidRDefault="00C77E5A" w:rsidP="00F416BC"/>
    <w:p w:rsidR="00F01121" w:rsidRDefault="00F01121" w:rsidP="00DB7D82">
      <w:pPr>
        <w:pStyle w:val="Ttulo2"/>
      </w:pPr>
      <w:bookmarkStart w:id="55" w:name="_Toc174941303"/>
      <w:r>
        <w:t>Boas Práticas</w:t>
      </w:r>
      <w:bookmarkEnd w:id="55"/>
    </w:p>
    <w:p w:rsidR="00232F86" w:rsidRDefault="00232F86" w:rsidP="005A5858">
      <w:pPr>
        <w:rPr>
          <w:i/>
        </w:rPr>
      </w:pPr>
      <w:r w:rsidRPr="0037106C">
        <w:rPr>
          <w:i/>
        </w:rPr>
        <w:t>&lt;</w:t>
      </w:r>
      <w:r>
        <w:rPr>
          <w:i/>
        </w:rPr>
        <w:t>Descrever as práticas recomendadas para o desenvolvimento do sistema.</w:t>
      </w:r>
    </w:p>
    <w:p w:rsidR="00DB7D82" w:rsidRDefault="00F01121" w:rsidP="00DB7D82">
      <w:pPr>
        <w:pStyle w:val="Ttulo2"/>
      </w:pPr>
      <w:bookmarkStart w:id="56" w:name="_GoBack"/>
      <w:bookmarkStart w:id="57" w:name="_Toc174941304"/>
      <w:bookmarkEnd w:id="56"/>
      <w:r>
        <w:lastRenderedPageBreak/>
        <w:t>Ambiente de Desenvolvimento</w:t>
      </w:r>
      <w:bookmarkEnd w:id="57"/>
    </w:p>
    <w:p w:rsidR="006C35BB" w:rsidRDefault="00232F86" w:rsidP="00232F86">
      <w:pPr>
        <w:rPr>
          <w:i/>
        </w:rPr>
      </w:pPr>
      <w:r w:rsidRPr="0037106C">
        <w:rPr>
          <w:i/>
        </w:rPr>
        <w:t>&lt;</w:t>
      </w:r>
      <w:r>
        <w:rPr>
          <w:i/>
        </w:rPr>
        <w:t>Descrever o as ferramentas necessárias para a fase de projeto e implementação do sistema.</w:t>
      </w:r>
      <w:r w:rsidR="00DD6C6C">
        <w:rPr>
          <w:i/>
        </w:rPr>
        <w:t xml:space="preserve"> Tais ferramentas devem estar listadas no Plano de Projeto, sendo aqui detalhadas</w:t>
      </w:r>
      <w:r w:rsidR="00290296">
        <w:rPr>
          <w:i/>
        </w:rPr>
        <w:t xml:space="preserve"> suas características e a forma como as mesmas serão utilizadas no projeto</w:t>
      </w:r>
      <w:r w:rsidR="00DD6C6C">
        <w:rPr>
          <w:i/>
        </w:rPr>
        <w:t>.</w:t>
      </w:r>
    </w:p>
    <w:p w:rsidR="00232F86" w:rsidRDefault="006C35BB" w:rsidP="00232F86">
      <w:pPr>
        <w:rPr>
          <w:i/>
        </w:rPr>
      </w:pPr>
      <w:r>
        <w:rPr>
          <w:i/>
        </w:rPr>
        <w:t>Alterar o texto abaixo.</w:t>
      </w:r>
      <w:r w:rsidR="00232F86" w:rsidRPr="004D3099">
        <w:rPr>
          <w:i/>
        </w:rPr>
        <w:t>&gt;</w:t>
      </w:r>
    </w:p>
    <w:p w:rsidR="00232F86" w:rsidRPr="00232F86" w:rsidRDefault="006C35BB" w:rsidP="00232F86">
      <w:r>
        <w:t>O ambiente de desenvolvimento será composto por...</w:t>
      </w:r>
    </w:p>
    <w:p w:rsidR="00DE7BE8" w:rsidRDefault="00DE7BE8" w:rsidP="00DE7BE8">
      <w:pPr>
        <w:pStyle w:val="Ttulo1"/>
      </w:pPr>
      <w:bookmarkStart w:id="58" w:name="_Toc174941305"/>
      <w:r>
        <w:t>Visão Física</w:t>
      </w:r>
      <w:bookmarkEnd w:id="58"/>
    </w:p>
    <w:p w:rsidR="00DE7BE8" w:rsidRDefault="00DE7BE8" w:rsidP="00DE7BE8">
      <w:pPr>
        <w:rPr>
          <w:i/>
        </w:rPr>
      </w:pPr>
      <w:bookmarkStart w:id="59" w:name="_Ref471394537"/>
      <w:bookmarkStart w:id="60" w:name="_Toc467473442"/>
      <w:bookmarkStart w:id="61" w:name="_Toc467473974"/>
      <w:bookmarkStart w:id="62" w:name="_Toc467477713"/>
      <w:bookmarkStart w:id="63" w:name="_Toc467494867"/>
      <w:bookmarkStart w:id="64" w:name="_Toc467495237"/>
      <w:bookmarkStart w:id="65" w:name="_Toc468086045"/>
      <w:bookmarkStart w:id="66" w:name="_Toc498239185"/>
      <w:bookmarkEnd w:id="22"/>
      <w:bookmarkEnd w:id="23"/>
      <w:bookmarkEnd w:id="24"/>
      <w:bookmarkEnd w:id="25"/>
      <w:bookmarkEnd w:id="26"/>
      <w:bookmarkEnd w:id="27"/>
      <w:bookmarkEnd w:id="28"/>
      <w:bookmarkEnd w:id="37"/>
      <w:r w:rsidRPr="0037106C">
        <w:rPr>
          <w:i/>
        </w:rPr>
        <w:t>&lt;</w:t>
      </w:r>
      <w:r w:rsidR="00E95042">
        <w:rPr>
          <w:i/>
        </w:rPr>
        <w:t>Opcionalmente, caso haja distribuição física no sistema, o</w:t>
      </w:r>
      <w:r w:rsidR="008D3E55">
        <w:rPr>
          <w:i/>
        </w:rPr>
        <w:t xml:space="preserve"> mapeamento dos elementos de software para o hardware é descrito nesta seção.</w:t>
      </w:r>
      <w:r w:rsidRPr="004D3099">
        <w:rPr>
          <w:i/>
        </w:rPr>
        <w:t xml:space="preserve"> </w:t>
      </w:r>
      <w:r w:rsidR="008D3E55">
        <w:rPr>
          <w:i/>
        </w:rPr>
        <w:t>Minimamente, o ambiente de produção deve ser atendido. Os ambientes de homologação e desenvolvimento podem ser opcionalmente descritos.</w:t>
      </w:r>
      <w:r w:rsidR="004C6332">
        <w:rPr>
          <w:i/>
        </w:rPr>
        <w:t xml:space="preserve"> Caso o sistema não se enquadre nestas características, substituir o conteúdo da seção por  NA</w:t>
      </w:r>
      <w:r w:rsidR="004C6332" w:rsidRPr="004D3099">
        <w:rPr>
          <w:i/>
        </w:rPr>
        <w:t xml:space="preserve"> </w:t>
      </w:r>
      <w:r w:rsidRPr="004D3099">
        <w:rPr>
          <w:i/>
        </w:rPr>
        <w:t>&gt;</w:t>
      </w:r>
    </w:p>
    <w:p w:rsidR="00DE7BE8" w:rsidRDefault="008D3E55" w:rsidP="00DE7BE8">
      <w:r>
        <w:t>Esta seção descreve os elementos de hardware do sistema e o mapeamento dos elementos de software para os mesmos</w:t>
      </w:r>
      <w:r w:rsidR="00DE7BE8">
        <w:t>.</w:t>
      </w:r>
    </w:p>
    <w:p w:rsidR="008D3E55" w:rsidRDefault="008D3E55" w:rsidP="008D3E55">
      <w:pPr>
        <w:pStyle w:val="Ttulo2"/>
      </w:pPr>
      <w:bookmarkStart w:id="67" w:name="_Toc174941306"/>
      <w:r>
        <w:t>Ambiente de Produção</w:t>
      </w:r>
      <w:bookmarkEnd w:id="67"/>
    </w:p>
    <w:p w:rsidR="001D3F70" w:rsidRDefault="001D3F70" w:rsidP="001D3F70">
      <w:pPr>
        <w:rPr>
          <w:i/>
        </w:rPr>
      </w:pPr>
      <w:r w:rsidRPr="0037106C">
        <w:rPr>
          <w:i/>
        </w:rPr>
        <w:t>&lt;</w:t>
      </w:r>
      <w:r>
        <w:rPr>
          <w:i/>
        </w:rPr>
        <w:t>Descrever o ambiente de produção e o mapeamento dos elementos de software para o hardware do sistema</w:t>
      </w:r>
      <w:r w:rsidR="00BB4D84">
        <w:rPr>
          <w:i/>
        </w:rPr>
        <w:t>, focando nos processos que estarão sendo executados em cada um dos hardwares do sistema</w:t>
      </w:r>
      <w:r>
        <w:rPr>
          <w:i/>
        </w:rPr>
        <w:t>.</w:t>
      </w:r>
      <w:r w:rsidR="00356B9A">
        <w:rPr>
          <w:i/>
        </w:rPr>
        <w:t xml:space="preserve"> Caso exista um Plano de Implantação para a aplicação, não será necessário detalhar nesta seção o hardware e software utilizado </w:t>
      </w:r>
      <w:r w:rsidR="006349CE">
        <w:rPr>
          <w:i/>
        </w:rPr>
        <w:t>em cada ambiente</w:t>
      </w:r>
      <w:r w:rsidR="00356B9A">
        <w:rPr>
          <w:i/>
        </w:rPr>
        <w:t xml:space="preserve"> j</w:t>
      </w:r>
      <w:r w:rsidR="006349CE">
        <w:rPr>
          <w:i/>
        </w:rPr>
        <w:t>á existente</w:t>
      </w:r>
      <w:r w:rsidR="00356B9A">
        <w:rPr>
          <w:i/>
        </w:rPr>
        <w:t xml:space="preserve"> no Plano de Implantação, sendo suficiente apenas descrever a distribuição dos elementos de software para o hardware existente. Neste caso, deve-se referenciar o Plano de Implantação na seção Referências.</w:t>
      </w:r>
      <w:r w:rsidRPr="004D3099">
        <w:rPr>
          <w:i/>
        </w:rPr>
        <w:t>&gt;</w:t>
      </w:r>
    </w:p>
    <w:p w:rsidR="001D3F70" w:rsidRDefault="00D61EE8" w:rsidP="001D3F70">
      <w:r>
        <w:t xml:space="preserve">Esta seção descreve o ambiente de produção do sistema e o mapeamento dos elementos de software para o hardware disponível. A </w:t>
      </w:r>
      <w:r w:rsidR="001D2B97">
        <w:fldChar w:fldCharType="begin"/>
      </w:r>
      <w:r w:rsidR="00BC2F57">
        <w:instrText xml:space="preserve"> REF _Ref138343019 \h </w:instrText>
      </w:r>
      <w:r w:rsidR="001D2B97">
        <w:fldChar w:fldCharType="separate"/>
      </w:r>
      <w:r w:rsidR="0043013E">
        <w:t xml:space="preserve">Figura </w:t>
      </w:r>
      <w:r w:rsidR="0043013E">
        <w:rPr>
          <w:noProof/>
        </w:rPr>
        <w:t>5</w:t>
      </w:r>
      <w:r w:rsidR="001D2B97">
        <w:fldChar w:fldCharType="end"/>
      </w:r>
      <w:r w:rsidR="00BC2F57">
        <w:t xml:space="preserve"> </w:t>
      </w:r>
      <w:r>
        <w:t>ilustra a visão física do ambiente de produção.</w:t>
      </w:r>
    </w:p>
    <w:p w:rsidR="00D61EE8" w:rsidRPr="001D3F70" w:rsidRDefault="001D2B97" w:rsidP="001D3F70">
      <w:r>
        <w:rPr>
          <w:noProof/>
        </w:rPr>
      </w:r>
      <w:r>
        <w:rPr>
          <w:noProof/>
        </w:rPr>
        <w:pict>
          <v:group id="Tela 328" o:spid="_x0000_s1036" editas="canvas" style="width:444.6pt;height:270pt;mso-position-horizontal-relative:char;mso-position-vertical-relative:line" coordsize="56464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">
            <v:shape id="_x0000_s1038" type="#_x0000_t75" style="position:absolute;width:56464;height:34290;visibility:visible">
              <v:fill o:detectmouseclick="t"/>
              <v:path o:connecttype="none"/>
            </v:shape>
            <v:shape id="Picture 387" o:spid="_x0000_s1037" type="#_x0000_t75" alt="visaoFisica" style="position:absolute;left:1143;top:914;width:55321;height:327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/FbAAAAA2gAAAA8AAABkcnMvZG93bnJldi54bWxET9tqAjEQfS/0H8IUfCma1Yciq1HEC1Qo&#10;Snf7AcNm3KxuJkuS6vr3Rij0aTic68yXvW3FlXxoHCsYjzIQxJXTDdcKfsrdcAoiRGSNrWNScKcA&#10;y8Xryxxz7W78Tdci1iKFcMhRgYmxy6UMlSGLYeQ64sSdnLcYE/S11B5vKdy2cpJlH9Jiw6nBYEdr&#10;Q9Wl+LUKcHvy+7LI+MsfNmd9rN9NtT8oNXjrVzMQkfr4L/5zf+o0H56vPK9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DH8VsAAAADaAAAADwAAAAAAAAAAAAAAAACfAgAA&#10;ZHJzL2Rvd25yZXYueG1sUEsFBgAAAAAEAAQA9wAAAIwDAAAAAA==&#10;">
              <v:imagedata r:id="rId14" o:title="visaoFisica"/>
            </v:shape>
            <w10:wrap type="none"/>
            <w10:anchorlock/>
          </v:group>
        </w:pict>
      </w:r>
    </w:p>
    <w:p w:rsidR="00D61EE8" w:rsidRPr="00D61EE8" w:rsidRDefault="00D61EE8" w:rsidP="00D61EE8">
      <w:pPr>
        <w:pStyle w:val="PSCLegenda"/>
        <w:rPr>
          <w:b w:val="0"/>
        </w:rPr>
      </w:pPr>
      <w:bookmarkStart w:id="68" w:name="_Ref138343019"/>
      <w:r>
        <w:t xml:space="preserve">Figura </w:t>
      </w:r>
      <w:fldSimple w:instr=" SEQ Figura \* ARABIC ">
        <w:r w:rsidR="0043013E">
          <w:rPr>
            <w:noProof/>
          </w:rPr>
          <w:t>5</w:t>
        </w:r>
      </w:fldSimple>
      <w:bookmarkEnd w:id="68"/>
      <w:r>
        <w:t xml:space="preserve">. </w:t>
      </w:r>
      <w:r>
        <w:rPr>
          <w:b w:val="0"/>
        </w:rPr>
        <w:t>Ambiente de produção do sistema</w:t>
      </w:r>
    </w:p>
    <w:p w:rsidR="00C436ED" w:rsidRPr="00C436ED" w:rsidRDefault="00C436ED" w:rsidP="00C436ED"/>
    <w:p w:rsidR="002E36BD" w:rsidRDefault="002E36BD" w:rsidP="002E36BD">
      <w:pPr>
        <w:pStyle w:val="Ttulo3"/>
        <w:numPr>
          <w:ilvl w:val="2"/>
          <w:numId w:val="1"/>
        </w:numPr>
      </w:pPr>
      <w:bookmarkStart w:id="69" w:name="_Toc174941307"/>
      <w:r>
        <w:lastRenderedPageBreak/>
        <w:t>Hardware</w:t>
      </w:r>
      <w:bookmarkEnd w:id="69"/>
    </w:p>
    <w:p w:rsidR="002E36BD" w:rsidRDefault="002E36BD" w:rsidP="002E36BD">
      <w:pPr>
        <w:rPr>
          <w:i/>
        </w:rPr>
      </w:pPr>
      <w:r w:rsidRPr="0037106C">
        <w:rPr>
          <w:i/>
        </w:rPr>
        <w:t>&lt;</w:t>
      </w:r>
      <w:r>
        <w:rPr>
          <w:i/>
        </w:rPr>
        <w:t>Descrever o hardware do ambiente de produção.</w:t>
      </w:r>
      <w:r w:rsidRPr="004D3099">
        <w:rPr>
          <w:i/>
        </w:rPr>
        <w:t>&gt;</w:t>
      </w:r>
    </w:p>
    <w:p w:rsidR="002E36BD" w:rsidRPr="00C436ED" w:rsidRDefault="002E36BD" w:rsidP="002E36BD"/>
    <w:p w:rsidR="002E36BD" w:rsidRDefault="002E36BD" w:rsidP="002E36BD">
      <w:pPr>
        <w:pStyle w:val="Ttulo3"/>
        <w:numPr>
          <w:ilvl w:val="2"/>
          <w:numId w:val="1"/>
        </w:numPr>
      </w:pPr>
      <w:bookmarkStart w:id="70" w:name="_Toc174941308"/>
      <w:r>
        <w:t>Software</w:t>
      </w:r>
      <w:bookmarkEnd w:id="70"/>
    </w:p>
    <w:p w:rsidR="002E36BD" w:rsidRDefault="002E36BD" w:rsidP="002E36BD">
      <w:pPr>
        <w:rPr>
          <w:i/>
        </w:rPr>
      </w:pPr>
      <w:r w:rsidRPr="0037106C">
        <w:rPr>
          <w:i/>
        </w:rPr>
        <w:t>&lt;</w:t>
      </w:r>
      <w:r>
        <w:rPr>
          <w:i/>
        </w:rPr>
        <w:t>Descrever o software do ambiente de produção.</w:t>
      </w:r>
      <w:r w:rsidRPr="004D3099">
        <w:rPr>
          <w:i/>
        </w:rPr>
        <w:t>&gt;</w:t>
      </w:r>
    </w:p>
    <w:p w:rsidR="002E36BD" w:rsidRPr="002E36BD" w:rsidRDefault="002E36BD" w:rsidP="002E36BD"/>
    <w:p w:rsidR="008D3E55" w:rsidRDefault="008D3E55" w:rsidP="008D3E55">
      <w:pPr>
        <w:pStyle w:val="Ttulo2"/>
      </w:pPr>
      <w:bookmarkStart w:id="71" w:name="_Toc174941309"/>
      <w:r>
        <w:t>Ambiente de Homologação</w:t>
      </w:r>
      <w:bookmarkEnd w:id="71"/>
    </w:p>
    <w:p w:rsidR="001D3F70" w:rsidRDefault="001D3F70" w:rsidP="001D3F70">
      <w:pPr>
        <w:rPr>
          <w:i/>
        </w:rPr>
      </w:pPr>
      <w:r w:rsidRPr="0037106C">
        <w:rPr>
          <w:i/>
        </w:rPr>
        <w:t>&lt;</w:t>
      </w:r>
      <w:r>
        <w:rPr>
          <w:i/>
        </w:rPr>
        <w:t>Opcionalmente, descrever o ambiente de homologação e o mapeamento dos elementos de software para o hardware do sistema.</w:t>
      </w:r>
      <w:r w:rsidRPr="004D3099">
        <w:rPr>
          <w:i/>
        </w:rPr>
        <w:t>&gt;</w:t>
      </w:r>
    </w:p>
    <w:p w:rsidR="001D3F70" w:rsidRPr="001D3F70" w:rsidRDefault="001D3F70" w:rsidP="001D3F70"/>
    <w:p w:rsidR="008D3E55" w:rsidRDefault="008D3E55" w:rsidP="008D3E55">
      <w:pPr>
        <w:pStyle w:val="Ttulo2"/>
      </w:pPr>
      <w:bookmarkStart w:id="72" w:name="_Toc174941310"/>
      <w:r>
        <w:t>Ambiente de Desenvolvimento</w:t>
      </w:r>
      <w:bookmarkEnd w:id="72"/>
    </w:p>
    <w:p w:rsidR="00EA7349" w:rsidRPr="00EA7349" w:rsidRDefault="001D3F70" w:rsidP="001D3F70">
      <w:pPr>
        <w:rPr>
          <w:i/>
        </w:rPr>
      </w:pPr>
      <w:r w:rsidRPr="0037106C">
        <w:rPr>
          <w:i/>
        </w:rPr>
        <w:t>&lt;</w:t>
      </w:r>
      <w:r>
        <w:rPr>
          <w:i/>
        </w:rPr>
        <w:t>Opcionalmente, descrever o ambiente de desenvolvimento e o mapeamento dos elementos de software para o hardware do sistema.</w:t>
      </w:r>
      <w:r w:rsidRPr="004D3099">
        <w:rPr>
          <w:i/>
        </w:rPr>
        <w:t>&gt;</w:t>
      </w:r>
    </w:p>
    <w:p w:rsidR="00EA7349" w:rsidRDefault="00EA7349" w:rsidP="00EA7349">
      <w:pPr>
        <w:pStyle w:val="Ttulo1"/>
      </w:pPr>
      <w:bookmarkStart w:id="73" w:name="_Toc174941311"/>
      <w:r>
        <w:t>Cenários</w:t>
      </w:r>
      <w:bookmarkEnd w:id="73"/>
    </w:p>
    <w:p w:rsidR="0067068C" w:rsidRDefault="00EA7349" w:rsidP="00EA7349">
      <w:pPr>
        <w:rPr>
          <w:i/>
        </w:rPr>
      </w:pPr>
      <w:r w:rsidRPr="0037106C">
        <w:rPr>
          <w:i/>
        </w:rPr>
        <w:t>&lt;</w:t>
      </w:r>
      <w:r>
        <w:rPr>
          <w:i/>
        </w:rPr>
        <w:t>Opcionalmente, caso sinta necessidade de detalhar os casos de descrever o conjunto de casos de uso com maior relevância arquitetura, pode-se detalhá-los nesta seção. Caso contrário deve-se apenas mencionar que estes casos de uso já se encontram descritos no Documento de Requisitos do Produto, e suas realizações serão detalhadas no Modelo de Projeto.</w:t>
      </w:r>
    </w:p>
    <w:p w:rsidR="001C0068" w:rsidRDefault="0067068C" w:rsidP="00EA7349">
      <w:pPr>
        <w:rPr>
          <w:i/>
        </w:rPr>
      </w:pPr>
      <w:r>
        <w:rPr>
          <w:i/>
        </w:rPr>
        <w:t>Podemos definir que os casos de uso com relevância arquitetural são aqueles que representam uma funcionalidade central e significativa da aplicação, ou possuem uma cobertura arquitetura substancial, ou ainda ilustram um determinado ponto complicado da arquitetura.</w:t>
      </w:r>
    </w:p>
    <w:p w:rsidR="00EA7349" w:rsidRDefault="001C0068" w:rsidP="00EA7349">
      <w:pPr>
        <w:rPr>
          <w:i/>
        </w:rPr>
      </w:pPr>
      <w:r>
        <w:rPr>
          <w:i/>
        </w:rPr>
        <w:t xml:space="preserve">Caso opte por detalhar estes casos de uso, deve-se atentar a quantidade de informações replicadas. As informações que </w:t>
      </w:r>
      <w:r w:rsidR="00425CF3">
        <w:rPr>
          <w:i/>
        </w:rPr>
        <w:t xml:space="preserve">devem </w:t>
      </w:r>
      <w:r>
        <w:rPr>
          <w:i/>
        </w:rPr>
        <w:t xml:space="preserve"> ser descritas nesta seção são o nome do caso de uso</w:t>
      </w:r>
      <w:r w:rsidR="00425CF3">
        <w:rPr>
          <w:i/>
        </w:rPr>
        <w:t>, seu diagrama, um texto descritivo e sua realização.</w:t>
      </w:r>
      <w:r w:rsidR="00EA7349" w:rsidRPr="004D3099">
        <w:rPr>
          <w:i/>
        </w:rPr>
        <w:t>&gt;</w:t>
      </w:r>
    </w:p>
    <w:p w:rsidR="001D3F70" w:rsidRPr="001D3F70" w:rsidRDefault="00977864" w:rsidP="001D3F70">
      <w:r>
        <w:t>Os cenários da aplicação já se encontram descritos no Documento de Requisitos do Produto</w:t>
      </w:r>
      <w:r w:rsidR="007C64C5">
        <w:t xml:space="preserve"> [?]</w:t>
      </w:r>
      <w:r>
        <w:t xml:space="preserve"> e suas realizações serão detalhas no Modelo de Projeto</w:t>
      </w:r>
      <w:r w:rsidR="007C64C5">
        <w:t xml:space="preserve"> [?]</w:t>
      </w:r>
      <w:r>
        <w:t>.</w:t>
      </w:r>
    </w:p>
    <w:p w:rsidR="00B3514A" w:rsidRDefault="00B3514A">
      <w:pPr>
        <w:pStyle w:val="Ttulo1"/>
      </w:pPr>
      <w:bookmarkStart w:id="74" w:name="_Toc174941312"/>
      <w:r>
        <w:t>Referências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74"/>
    </w:p>
    <w:p w:rsidR="003F2C37" w:rsidRDefault="003F2C37" w:rsidP="003F2C37">
      <w:pPr>
        <w:pStyle w:val="PSCComentarioTemplate"/>
      </w:pPr>
      <w:r>
        <w:t>&lt;Esta seção deve prover uma lista de todos os documentos relacionados a este documento.&gt;</w:t>
      </w:r>
    </w:p>
    <w:p w:rsidR="004D5072" w:rsidRDefault="00EC57C0" w:rsidP="003F2C37">
      <w:pPr>
        <w:pStyle w:val="PSCReferencia"/>
        <w:rPr>
          <w:lang w:val="en-US"/>
        </w:rPr>
      </w:pPr>
      <w:bookmarkStart w:id="75" w:name="_Ref138327067"/>
      <w:bookmarkStart w:id="76" w:name="_Toc524269585"/>
      <w:r w:rsidRPr="005A5858">
        <w:rPr>
          <w:lang w:val="en-US"/>
        </w:rPr>
        <w:t>Architectural Blueprin</w:t>
      </w:r>
      <w:r w:rsidRPr="00EC57C0">
        <w:rPr>
          <w:lang w:val="en-US"/>
        </w:rPr>
        <w:t>ts—The “4+</w:t>
      </w:r>
      <w:smartTag w:uri="urn:schemas-microsoft-com:office:smarttags" w:element="metricconverter">
        <w:smartTagPr>
          <w:attr w:name="ProductID" w:val="1”"/>
        </w:smartTagPr>
        <w:r w:rsidRPr="00EC57C0">
          <w:rPr>
            <w:lang w:val="en-US"/>
          </w:rPr>
          <w:t>1”</w:t>
        </w:r>
      </w:smartTag>
      <w:r w:rsidRPr="00EC57C0">
        <w:rPr>
          <w:lang w:val="en-US"/>
        </w:rPr>
        <w:t xml:space="preserve"> View Model of Software Architecture; IEEE  Software 12; Novembro 1995, p. 42-50;</w:t>
      </w:r>
      <w:bookmarkEnd w:id="75"/>
    </w:p>
    <w:p w:rsidR="00F318DB" w:rsidRDefault="00F318DB" w:rsidP="00F318DB">
      <w:pPr>
        <w:pStyle w:val="PSCReferencia"/>
        <w:jc w:val="left"/>
      </w:pPr>
      <w:bookmarkStart w:id="77" w:name="_Ref139258083"/>
      <w:r w:rsidRPr="00F318DB">
        <w:t>Padrão de Codificaç</w:t>
      </w:r>
      <w:r>
        <w:t xml:space="preserve">ão Java; </w:t>
      </w:r>
      <w:bookmarkEnd w:id="77"/>
    </w:p>
    <w:p w:rsidR="00F318DB" w:rsidRDefault="00F318DB" w:rsidP="00F318DB">
      <w:pPr>
        <w:pStyle w:val="PSCReferencia"/>
        <w:jc w:val="left"/>
      </w:pPr>
      <w:bookmarkStart w:id="78" w:name="_Ref139258087"/>
      <w:r>
        <w:t xml:space="preserve">Padrão de Codificação C/C++; </w:t>
      </w:r>
      <w:bookmarkEnd w:id="78"/>
    </w:p>
    <w:p w:rsidR="005634E8" w:rsidRPr="00F318DB" w:rsidRDefault="005634E8" w:rsidP="005634E8">
      <w:pPr>
        <w:pStyle w:val="PSCReferencia"/>
        <w:jc w:val="left"/>
      </w:pPr>
      <w:bookmarkStart w:id="79" w:name="_Ref139258089"/>
      <w:r>
        <w:t xml:space="preserve">Padrão de Codificação C Embarcado; </w:t>
      </w:r>
      <w:bookmarkEnd w:id="79"/>
    </w:p>
    <w:p w:rsidR="005634E8" w:rsidRPr="00F318DB" w:rsidRDefault="00DE6133" w:rsidP="005634E8">
      <w:pPr>
        <w:pStyle w:val="PSCReferencia"/>
        <w:jc w:val="left"/>
      </w:pPr>
      <w:r>
        <w:t>Melhores</w:t>
      </w:r>
      <w:r w:rsidR="005634E8">
        <w:t xml:space="preserve"> </w:t>
      </w:r>
      <w:r>
        <w:t>P</w:t>
      </w:r>
      <w:r w:rsidR="005634E8">
        <w:t xml:space="preserve">ráticas de </w:t>
      </w:r>
      <w:r>
        <w:t>C</w:t>
      </w:r>
      <w:r w:rsidR="005634E8">
        <w:t xml:space="preserve">odificação Java; </w:t>
      </w:r>
    </w:p>
    <w:p w:rsidR="005634E8" w:rsidRPr="00F318DB" w:rsidRDefault="00047D8B" w:rsidP="005634E8">
      <w:pPr>
        <w:pStyle w:val="PSCReferencia"/>
        <w:jc w:val="left"/>
      </w:pPr>
      <w:r>
        <w:t xml:space="preserve">Melhores Práticas de Codificação </w:t>
      </w:r>
      <w:r w:rsidR="005634E8">
        <w:t>C</w:t>
      </w:r>
      <w:r w:rsidR="00B429BD">
        <w:t xml:space="preserve"> e </w:t>
      </w:r>
      <w:r w:rsidR="005634E8">
        <w:t xml:space="preserve">C++; </w:t>
      </w:r>
    </w:p>
    <w:p w:rsidR="004D5072" w:rsidRDefault="004D5072" w:rsidP="004D5072">
      <w:pPr>
        <w:pStyle w:val="PSCComentarioTemplate"/>
      </w:pPr>
      <w:r>
        <w:t>&lt;Para documentos internos:&gt;</w:t>
      </w:r>
    </w:p>
    <w:p w:rsidR="003F2C37" w:rsidRDefault="003F2C37" w:rsidP="004D5072">
      <w:pPr>
        <w:pStyle w:val="PSCReferencia"/>
        <w:numPr>
          <w:ilvl w:val="0"/>
          <w:numId w:val="0"/>
        </w:numPr>
      </w:pPr>
      <w:r>
        <w:t>Título; Versão (se aplicável); Local de armazenamento da ferramenta de gerência de configuração CVS;</w:t>
      </w:r>
      <w:bookmarkEnd w:id="76"/>
    </w:p>
    <w:p w:rsidR="003F2C37" w:rsidRDefault="003F2C37" w:rsidP="003F2C37">
      <w:pPr>
        <w:pStyle w:val="PSCReferencia"/>
      </w:pPr>
      <w:r>
        <w:t>Plano do Projeto; Versão xx.xx; Local ...</w:t>
      </w:r>
    </w:p>
    <w:p w:rsidR="003F2C37" w:rsidRDefault="003F2C37" w:rsidP="003F2C37">
      <w:pPr>
        <w:pStyle w:val="PSCReferencia"/>
      </w:pPr>
      <w:r>
        <w:lastRenderedPageBreak/>
        <w:t>Plano de Gerência de Configuração; Versão yy.yy; Local ...</w:t>
      </w:r>
    </w:p>
    <w:p w:rsidR="003F2C37" w:rsidRPr="001A3B13" w:rsidRDefault="003F2C37" w:rsidP="003F2C37">
      <w:pPr>
        <w:pStyle w:val="PSCReferencia"/>
        <w:numPr>
          <w:ilvl w:val="0"/>
          <w:numId w:val="0"/>
        </w:numPr>
        <w:rPr>
          <w:i/>
        </w:rPr>
      </w:pPr>
      <w:r>
        <w:rPr>
          <w:i/>
        </w:rPr>
        <w:t>&lt;</w:t>
      </w:r>
      <w:r w:rsidRPr="001A3B13">
        <w:rPr>
          <w:i/>
        </w:rPr>
        <w:t>Para documentos externos</w:t>
      </w:r>
      <w:r>
        <w:rPr>
          <w:i/>
        </w:rPr>
        <w:t>:&gt;</w:t>
      </w:r>
    </w:p>
    <w:p w:rsidR="003F2C37" w:rsidRDefault="003F2C37" w:rsidP="003F2C37">
      <w:pPr>
        <w:pStyle w:val="PSCReferencia"/>
      </w:pPr>
      <w:bookmarkStart w:id="80" w:name="_Toc524269586"/>
      <w:r>
        <w:t>Título; Versão (se aplicável); Data; Instituição, divisão ou equipe responsável pelo documento; Link para o documento;</w:t>
      </w:r>
      <w:bookmarkEnd w:id="80"/>
    </w:p>
    <w:p w:rsidR="003F2C37" w:rsidRPr="001A3B13" w:rsidRDefault="003F2C37" w:rsidP="003F2C37">
      <w:pPr>
        <w:pStyle w:val="PSCReferencia"/>
        <w:numPr>
          <w:ilvl w:val="0"/>
          <w:numId w:val="0"/>
        </w:numPr>
        <w:rPr>
          <w:i/>
        </w:rPr>
      </w:pPr>
      <w:r>
        <w:rPr>
          <w:i/>
        </w:rPr>
        <w:t>&lt;</w:t>
      </w:r>
      <w:r w:rsidRPr="001A3B13">
        <w:rPr>
          <w:i/>
        </w:rPr>
        <w:t>Para sites:</w:t>
      </w:r>
      <w:r>
        <w:rPr>
          <w:i/>
        </w:rPr>
        <w:t>&gt;</w:t>
      </w:r>
    </w:p>
    <w:p w:rsidR="003F2C37" w:rsidRDefault="003F2C37" w:rsidP="003F2C37">
      <w:pPr>
        <w:pStyle w:val="PSCReferencia"/>
      </w:pPr>
      <w:r>
        <w:t>Título do Site; Endereço; (Data do último acesso);</w:t>
      </w:r>
    </w:p>
    <w:p w:rsidR="00B3514A" w:rsidRDefault="00B3514A" w:rsidP="009A4BCB">
      <w:pPr>
        <w:outlineLvl w:val="0"/>
      </w:pPr>
      <w:r>
        <w:t>…</w:t>
      </w:r>
    </w:p>
    <w:sectPr w:rsidR="00B3514A" w:rsidSect="00CC2FAD">
      <w:headerReference w:type="even" r:id="rId15"/>
      <w:headerReference w:type="default" r:id="rId16"/>
      <w:headerReference w:type="first" r:id="rId17"/>
      <w:pgSz w:w="11906" w:h="16838" w:code="9"/>
      <w:pgMar w:top="1701" w:right="1418" w:bottom="1418" w:left="1418" w:header="680" w:footer="68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7AB" w:rsidRDefault="00CA77AB">
      <w:r>
        <w:separator/>
      </w:r>
    </w:p>
  </w:endnote>
  <w:endnote w:type="continuationSeparator" w:id="1">
    <w:p w:rsidR="00CA77AB" w:rsidRDefault="00CA77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4158"/>
      <w:gridCol w:w="1980"/>
      <w:gridCol w:w="2160"/>
      <w:gridCol w:w="914"/>
    </w:tblGrid>
    <w:tr w:rsidR="002A211E">
      <w:trPr>
        <w:trHeight w:val="302"/>
      </w:trPr>
      <w:tc>
        <w:tcPr>
          <w:tcW w:w="4158" w:type="dxa"/>
        </w:tcPr>
        <w:p w:rsidR="002A211E" w:rsidRPr="00761D5C" w:rsidRDefault="005A4CC9">
          <w:pPr>
            <w:rPr>
              <w:i/>
              <w:sz w:val="16"/>
            </w:rPr>
          </w:pPr>
          <w:r>
            <w:rPr>
              <w:i/>
              <w:sz w:val="16"/>
            </w:rPr>
            <w:t>I9 Educatio</w:t>
          </w:r>
        </w:p>
      </w:tc>
      <w:tc>
        <w:tcPr>
          <w:tcW w:w="1980" w:type="dxa"/>
        </w:tcPr>
        <w:p w:rsidR="002A211E" w:rsidRDefault="002A211E">
          <w:pPr>
            <w:rPr>
              <w:sz w:val="16"/>
            </w:rPr>
          </w:pPr>
          <w:r>
            <w:rPr>
              <w:sz w:val="16"/>
            </w:rPr>
            <w:t xml:space="preserve">Confidencial </w:t>
          </w:r>
        </w:p>
      </w:tc>
      <w:tc>
        <w:tcPr>
          <w:tcW w:w="2160" w:type="dxa"/>
        </w:tcPr>
        <w:p w:rsidR="002A211E" w:rsidRDefault="002A211E">
          <w:pPr>
            <w:rPr>
              <w:sz w:val="16"/>
            </w:rPr>
          </w:pPr>
          <w:fldSimple w:instr=" FILENAME   \* MERGEFORMAT ">
            <w:r>
              <w:rPr>
                <w:noProof/>
                <w:sz w:val="16"/>
              </w:rPr>
              <w:t>Documento3</w:t>
            </w:r>
          </w:fldSimple>
        </w:p>
      </w:tc>
      <w:tc>
        <w:tcPr>
          <w:tcW w:w="914" w:type="dxa"/>
        </w:tcPr>
        <w:p w:rsidR="002A211E" w:rsidRDefault="002A211E">
          <w:pPr>
            <w:rPr>
              <w:sz w:val="16"/>
            </w:rPr>
          </w:pPr>
          <w:r>
            <w:rPr>
              <w:sz w:val="16"/>
            </w:rPr>
            <w:t>pág</w:t>
          </w:r>
          <w:r>
            <w:rPr>
              <w:rStyle w:val="Nmerodepgina"/>
              <w:rFonts w:ascii="Arial" w:hAnsi="Arial"/>
              <w:sz w:val="16"/>
            </w:rPr>
            <w:fldChar w:fldCharType="begin"/>
          </w:r>
          <w:r>
            <w:rPr>
              <w:rStyle w:val="Nmerodepgina"/>
              <w:rFonts w:ascii="Arial" w:hAnsi="Arial"/>
              <w:sz w:val="16"/>
            </w:rPr>
            <w:instrText xml:space="preserve"> PAGE </w:instrText>
          </w:r>
          <w:r>
            <w:rPr>
              <w:rStyle w:val="Nmerodepgina"/>
              <w:rFonts w:ascii="Arial" w:hAnsi="Arial"/>
              <w:sz w:val="16"/>
            </w:rPr>
            <w:fldChar w:fldCharType="separate"/>
          </w:r>
          <w:r w:rsidR="00D41863">
            <w:rPr>
              <w:rStyle w:val="Nmerodepgina"/>
              <w:rFonts w:ascii="Arial" w:hAnsi="Arial"/>
              <w:noProof/>
              <w:sz w:val="16"/>
            </w:rPr>
            <w:t>5</w:t>
          </w:r>
          <w:r>
            <w:rPr>
              <w:rStyle w:val="Nmerodepgina"/>
              <w:rFonts w:ascii="Arial" w:hAnsi="Arial"/>
              <w:sz w:val="16"/>
            </w:rPr>
            <w:fldChar w:fldCharType="end"/>
          </w:r>
          <w:r>
            <w:rPr>
              <w:sz w:val="16"/>
            </w:rPr>
            <w:t>/</w:t>
          </w:r>
          <w:r>
            <w:rPr>
              <w:rStyle w:val="Nmerodepgina"/>
              <w:rFonts w:ascii="Arial" w:hAnsi="Arial"/>
              <w:sz w:val="16"/>
            </w:rPr>
            <w:fldChar w:fldCharType="begin"/>
          </w:r>
          <w:r>
            <w:rPr>
              <w:rStyle w:val="Nmerodepgina"/>
              <w:rFonts w:ascii="Arial" w:hAnsi="Arial"/>
              <w:sz w:val="16"/>
            </w:rPr>
            <w:instrText xml:space="preserve"> NUMPAGES </w:instrText>
          </w:r>
          <w:r>
            <w:rPr>
              <w:rStyle w:val="Nmerodepgina"/>
              <w:rFonts w:ascii="Arial" w:hAnsi="Arial"/>
              <w:sz w:val="16"/>
            </w:rPr>
            <w:fldChar w:fldCharType="separate"/>
          </w:r>
          <w:r w:rsidR="00D41863">
            <w:rPr>
              <w:rStyle w:val="Nmerodepgina"/>
              <w:rFonts w:ascii="Arial" w:hAnsi="Arial"/>
              <w:noProof/>
              <w:sz w:val="16"/>
            </w:rPr>
            <w:t>17</w:t>
          </w:r>
          <w:r>
            <w:rPr>
              <w:rStyle w:val="Nmerodepgina"/>
              <w:rFonts w:ascii="Arial" w:hAnsi="Arial"/>
              <w:sz w:val="16"/>
            </w:rPr>
            <w:fldChar w:fldCharType="end"/>
          </w:r>
        </w:p>
      </w:tc>
    </w:tr>
  </w:tbl>
  <w:p w:rsidR="002A211E" w:rsidRDefault="002A211E">
    <w:pPr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7AB" w:rsidRDefault="00CA77AB">
      <w:r>
        <w:separator/>
      </w:r>
    </w:p>
  </w:footnote>
  <w:footnote w:type="continuationSeparator" w:id="1">
    <w:p w:rsidR="00CA77AB" w:rsidRDefault="00CA77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11E" w:rsidRDefault="002A211E">
    <w:r>
      <w:rPr>
        <w:noProof/>
      </w:rPr>
      <w:drawing>
        <wp:anchor distT="0" distB="0" distL="114300" distR="114300" simplePos="0" relativeHeight="251656192" behindDoc="0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0080" cy="420370"/>
          <wp:effectExtent l="0" t="0" r="7620" b="0"/>
          <wp:wrapTopAndBottom/>
          <wp:docPr id="4" name="Imagem 4" descr="b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304"/>
      <w:gridCol w:w="4340"/>
    </w:tblGrid>
    <w:tr w:rsidR="002A211E">
      <w:trPr>
        <w:trHeight w:val="695"/>
      </w:trPr>
      <w:tc>
        <w:tcPr>
          <w:tcW w:w="4304" w:type="dxa"/>
        </w:tcPr>
        <w:p w:rsidR="002A211E" w:rsidRDefault="002A211E">
          <w:pPr>
            <w:pStyle w:val="Rodap"/>
          </w:pPr>
          <w:r>
            <w:t>&lt;logo ou nome do cliente&gt;</w:t>
          </w:r>
        </w:p>
      </w:tc>
      <w:tc>
        <w:tcPr>
          <w:tcW w:w="4340" w:type="dxa"/>
        </w:tcPr>
        <w:p w:rsidR="002A211E" w:rsidRDefault="002A211E">
          <w:pPr>
            <w:spacing w:after="0"/>
          </w:pPr>
          <w:r>
            <w:rPr>
              <w:noProof/>
              <w:sz w:val="20"/>
            </w:rPr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-368935</wp:posOffset>
                </wp:positionV>
                <wp:extent cx="648335" cy="368935"/>
                <wp:effectExtent l="0" t="0" r="0" b="0"/>
                <wp:wrapTopAndBottom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33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2A211E" w:rsidRDefault="002A211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11E" w:rsidRDefault="002A211E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5"/>
      <w:gridCol w:w="4605"/>
    </w:tblGrid>
    <w:tr w:rsidR="002A211E">
      <w:trPr>
        <w:trHeight w:val="695"/>
      </w:trPr>
      <w:tc>
        <w:tcPr>
          <w:tcW w:w="4605" w:type="dxa"/>
        </w:tcPr>
        <w:p w:rsidR="002A211E" w:rsidRDefault="005A4CC9">
          <w:pPr>
            <w:pStyle w:val="Rodap"/>
          </w:pPr>
          <w:r>
            <w:t>Escola Santa Monica</w:t>
          </w:r>
        </w:p>
      </w:tc>
      <w:tc>
        <w:tcPr>
          <w:tcW w:w="4605" w:type="dxa"/>
        </w:tcPr>
        <w:p w:rsidR="002A211E" w:rsidRDefault="002A211E" w:rsidP="005A4CC9">
          <w:pPr>
            <w:spacing w:after="0"/>
          </w:pPr>
          <w:r>
            <w:t xml:space="preserve">                                  </w:t>
          </w:r>
          <w:r w:rsidR="005A4CC9">
            <w:t>I9 Tecnologia</w:t>
          </w:r>
        </w:p>
      </w:tc>
    </w:tr>
    <w:tr w:rsidR="002A211E">
      <w:trPr>
        <w:trHeight w:val="695"/>
      </w:trPr>
      <w:tc>
        <w:tcPr>
          <w:tcW w:w="4605" w:type="dxa"/>
        </w:tcPr>
        <w:p w:rsidR="002A211E" w:rsidRDefault="002A211E">
          <w:pPr>
            <w:pStyle w:val="Rodap"/>
          </w:pPr>
        </w:p>
      </w:tc>
      <w:tc>
        <w:tcPr>
          <w:tcW w:w="4605" w:type="dxa"/>
        </w:tcPr>
        <w:p w:rsidR="002A211E" w:rsidRDefault="002A211E">
          <w:pPr>
            <w:spacing w:after="0"/>
          </w:pPr>
        </w:p>
      </w:tc>
    </w:tr>
  </w:tbl>
  <w:p w:rsidR="002A211E" w:rsidRDefault="002A211E">
    <w:pPr>
      <w:pStyle w:val="Cabealh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5"/>
      <w:gridCol w:w="4605"/>
    </w:tblGrid>
    <w:tr w:rsidR="002A211E">
      <w:trPr>
        <w:trHeight w:val="695"/>
      </w:trPr>
      <w:tc>
        <w:tcPr>
          <w:tcW w:w="4605" w:type="dxa"/>
        </w:tcPr>
        <w:p w:rsidR="002A211E" w:rsidRDefault="005A4CC9">
          <w:pPr>
            <w:pStyle w:val="Rodap"/>
          </w:pPr>
          <w:r>
            <w:t>Escola Santa Monica</w:t>
          </w:r>
        </w:p>
      </w:tc>
      <w:tc>
        <w:tcPr>
          <w:tcW w:w="4605" w:type="dxa"/>
        </w:tcPr>
        <w:p w:rsidR="002A211E" w:rsidRDefault="002A211E" w:rsidP="005A4CC9">
          <w:pPr>
            <w:spacing w:after="0"/>
          </w:pPr>
          <w:r>
            <w:t xml:space="preserve">                                </w:t>
          </w:r>
          <w:r w:rsidR="005A4CC9">
            <w:t>I9 Tecnologia</w:t>
          </w:r>
        </w:p>
      </w:tc>
    </w:tr>
  </w:tbl>
  <w:p w:rsidR="002A211E" w:rsidRDefault="002A211E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285"/>
    <w:multiLevelType w:val="multilevel"/>
    <w:tmpl w:val="E490E948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ED82773"/>
    <w:multiLevelType w:val="hybridMultilevel"/>
    <w:tmpl w:val="3E76BECA"/>
    <w:lvl w:ilvl="0" w:tplc="01F2E490">
      <w:start w:val="1"/>
      <w:numFmt w:val="bullet"/>
      <w:pStyle w:val="PSCList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5D5719"/>
    <w:multiLevelType w:val="multilevel"/>
    <w:tmpl w:val="F8BCC8CE"/>
    <w:lvl w:ilvl="0">
      <w:start w:val="1"/>
      <w:numFmt w:val="decimal"/>
      <w:pStyle w:val="PSCReferencia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1D5AE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C6E62DE"/>
    <w:multiLevelType w:val="multilevel"/>
    <w:tmpl w:val="901C15E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1C6F00A0"/>
    <w:multiLevelType w:val="hybridMultilevel"/>
    <w:tmpl w:val="193C6238"/>
    <w:lvl w:ilvl="0" w:tplc="AAD8958A">
      <w:start w:val="1"/>
      <w:numFmt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54078B"/>
    <w:multiLevelType w:val="hybridMultilevel"/>
    <w:tmpl w:val="10DC1B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F31AC0"/>
    <w:multiLevelType w:val="multilevel"/>
    <w:tmpl w:val="C1D0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BA55F3"/>
    <w:multiLevelType w:val="multilevel"/>
    <w:tmpl w:val="4C06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684349D"/>
    <w:multiLevelType w:val="hybridMultilevel"/>
    <w:tmpl w:val="2C6453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C53175"/>
    <w:multiLevelType w:val="multilevel"/>
    <w:tmpl w:val="15F4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B856DF0"/>
    <w:multiLevelType w:val="hybridMultilevel"/>
    <w:tmpl w:val="A69638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8"/>
  </w:num>
  <w:num w:numId="12">
    <w:abstractNumId w:val="7"/>
  </w:num>
  <w:num w:numId="13">
    <w:abstractNumId w:val="10"/>
  </w:num>
  <w:num w:numId="14">
    <w:abstractNumId w:val="0"/>
  </w:num>
  <w:num w:numId="15">
    <w:abstractNumId w:val="0"/>
  </w:num>
  <w:num w:numId="16">
    <w:abstractNumId w:val="4"/>
  </w:num>
  <w:num w:numId="17">
    <w:abstractNumId w:val="3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5"/>
  </w:num>
  <w:num w:numId="24">
    <w:abstractNumId w:val="1"/>
  </w:num>
  <w:num w:numId="25">
    <w:abstractNumId w:val="11"/>
  </w:num>
  <w:num w:numId="26">
    <w:abstractNumId w:val="6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3013E"/>
    <w:rsid w:val="00001C2F"/>
    <w:rsid w:val="00002B58"/>
    <w:rsid w:val="00005910"/>
    <w:rsid w:val="0001754E"/>
    <w:rsid w:val="00020FDD"/>
    <w:rsid w:val="00022CAA"/>
    <w:rsid w:val="000272E6"/>
    <w:rsid w:val="00033267"/>
    <w:rsid w:val="00040589"/>
    <w:rsid w:val="00040A0A"/>
    <w:rsid w:val="00041D86"/>
    <w:rsid w:val="00045EFB"/>
    <w:rsid w:val="0004680F"/>
    <w:rsid w:val="00047D8B"/>
    <w:rsid w:val="00050B77"/>
    <w:rsid w:val="00071607"/>
    <w:rsid w:val="00077DBB"/>
    <w:rsid w:val="000955A3"/>
    <w:rsid w:val="000A7B23"/>
    <w:rsid w:val="000C421D"/>
    <w:rsid w:val="000E12C0"/>
    <w:rsid w:val="000F3498"/>
    <w:rsid w:val="000F6DDC"/>
    <w:rsid w:val="0010472B"/>
    <w:rsid w:val="0012181F"/>
    <w:rsid w:val="00121E68"/>
    <w:rsid w:val="001311F6"/>
    <w:rsid w:val="0013523D"/>
    <w:rsid w:val="00144A85"/>
    <w:rsid w:val="001514C3"/>
    <w:rsid w:val="0016105B"/>
    <w:rsid w:val="00163E57"/>
    <w:rsid w:val="001725A5"/>
    <w:rsid w:val="001765A2"/>
    <w:rsid w:val="001826A5"/>
    <w:rsid w:val="00182917"/>
    <w:rsid w:val="001964E8"/>
    <w:rsid w:val="001B2097"/>
    <w:rsid w:val="001B3DE0"/>
    <w:rsid w:val="001C0068"/>
    <w:rsid w:val="001C2ADB"/>
    <w:rsid w:val="001C4DBF"/>
    <w:rsid w:val="001C4E61"/>
    <w:rsid w:val="001D10D9"/>
    <w:rsid w:val="001D2B97"/>
    <w:rsid w:val="001D3F70"/>
    <w:rsid w:val="001D5307"/>
    <w:rsid w:val="001D5E16"/>
    <w:rsid w:val="001D73AA"/>
    <w:rsid w:val="001E0CF4"/>
    <w:rsid w:val="001E272D"/>
    <w:rsid w:val="001E574B"/>
    <w:rsid w:val="001F2D7C"/>
    <w:rsid w:val="001F4CA6"/>
    <w:rsid w:val="00202A8F"/>
    <w:rsid w:val="0020674D"/>
    <w:rsid w:val="002214EC"/>
    <w:rsid w:val="00222AD4"/>
    <w:rsid w:val="00227628"/>
    <w:rsid w:val="0023270A"/>
    <w:rsid w:val="00232F86"/>
    <w:rsid w:val="002447D8"/>
    <w:rsid w:val="00250B73"/>
    <w:rsid w:val="00251287"/>
    <w:rsid w:val="00252197"/>
    <w:rsid w:val="00252602"/>
    <w:rsid w:val="0025459E"/>
    <w:rsid w:val="00275212"/>
    <w:rsid w:val="0028236A"/>
    <w:rsid w:val="00286645"/>
    <w:rsid w:val="00286AAD"/>
    <w:rsid w:val="00290296"/>
    <w:rsid w:val="002928C5"/>
    <w:rsid w:val="002A211E"/>
    <w:rsid w:val="002A5E9A"/>
    <w:rsid w:val="002B0A34"/>
    <w:rsid w:val="002C4737"/>
    <w:rsid w:val="002E0607"/>
    <w:rsid w:val="002E1698"/>
    <w:rsid w:val="002E1F7F"/>
    <w:rsid w:val="002E36BD"/>
    <w:rsid w:val="002E75E9"/>
    <w:rsid w:val="002F0499"/>
    <w:rsid w:val="00300DC4"/>
    <w:rsid w:val="003476B1"/>
    <w:rsid w:val="0035591E"/>
    <w:rsid w:val="00356B9A"/>
    <w:rsid w:val="003652DB"/>
    <w:rsid w:val="00370A62"/>
    <w:rsid w:val="0037106C"/>
    <w:rsid w:val="00371B6E"/>
    <w:rsid w:val="00386973"/>
    <w:rsid w:val="00386C55"/>
    <w:rsid w:val="00390D19"/>
    <w:rsid w:val="003917A1"/>
    <w:rsid w:val="003973AF"/>
    <w:rsid w:val="003A1B31"/>
    <w:rsid w:val="003A3E69"/>
    <w:rsid w:val="003A4995"/>
    <w:rsid w:val="003A7BF1"/>
    <w:rsid w:val="003B7224"/>
    <w:rsid w:val="003C13C5"/>
    <w:rsid w:val="003C6854"/>
    <w:rsid w:val="003D1088"/>
    <w:rsid w:val="003E3C3D"/>
    <w:rsid w:val="003E7B07"/>
    <w:rsid w:val="003F2C37"/>
    <w:rsid w:val="003F2F58"/>
    <w:rsid w:val="003F47DE"/>
    <w:rsid w:val="00404FD2"/>
    <w:rsid w:val="00411644"/>
    <w:rsid w:val="00425CF3"/>
    <w:rsid w:val="0043013E"/>
    <w:rsid w:val="0043610E"/>
    <w:rsid w:val="0044002C"/>
    <w:rsid w:val="004620AC"/>
    <w:rsid w:val="004712AB"/>
    <w:rsid w:val="004760E7"/>
    <w:rsid w:val="00480329"/>
    <w:rsid w:val="0048446A"/>
    <w:rsid w:val="004A1AC7"/>
    <w:rsid w:val="004A640F"/>
    <w:rsid w:val="004B1EB5"/>
    <w:rsid w:val="004B570A"/>
    <w:rsid w:val="004C6332"/>
    <w:rsid w:val="004D21A9"/>
    <w:rsid w:val="004D2C49"/>
    <w:rsid w:val="004D3099"/>
    <w:rsid w:val="004D5072"/>
    <w:rsid w:val="004E4C3A"/>
    <w:rsid w:val="004E6DAB"/>
    <w:rsid w:val="004F34D1"/>
    <w:rsid w:val="00507085"/>
    <w:rsid w:val="00507F40"/>
    <w:rsid w:val="005135C2"/>
    <w:rsid w:val="005166DC"/>
    <w:rsid w:val="00522112"/>
    <w:rsid w:val="00527790"/>
    <w:rsid w:val="00527DF5"/>
    <w:rsid w:val="0053010E"/>
    <w:rsid w:val="00536266"/>
    <w:rsid w:val="0054354B"/>
    <w:rsid w:val="00545572"/>
    <w:rsid w:val="00552DE8"/>
    <w:rsid w:val="00554251"/>
    <w:rsid w:val="005608D2"/>
    <w:rsid w:val="005634E8"/>
    <w:rsid w:val="00564181"/>
    <w:rsid w:val="00571E45"/>
    <w:rsid w:val="00580992"/>
    <w:rsid w:val="00585923"/>
    <w:rsid w:val="005A2A29"/>
    <w:rsid w:val="005A4CC9"/>
    <w:rsid w:val="005A5858"/>
    <w:rsid w:val="005B3456"/>
    <w:rsid w:val="005B5778"/>
    <w:rsid w:val="005C51B8"/>
    <w:rsid w:val="005D7099"/>
    <w:rsid w:val="005E0274"/>
    <w:rsid w:val="005E43D5"/>
    <w:rsid w:val="006023B1"/>
    <w:rsid w:val="00615E72"/>
    <w:rsid w:val="0062124D"/>
    <w:rsid w:val="00623F19"/>
    <w:rsid w:val="006349CE"/>
    <w:rsid w:val="006366D2"/>
    <w:rsid w:val="00643060"/>
    <w:rsid w:val="00656A69"/>
    <w:rsid w:val="00665EE8"/>
    <w:rsid w:val="0067068C"/>
    <w:rsid w:val="00695DDC"/>
    <w:rsid w:val="006A075F"/>
    <w:rsid w:val="006A12DD"/>
    <w:rsid w:val="006A60A6"/>
    <w:rsid w:val="006B1BCF"/>
    <w:rsid w:val="006B4198"/>
    <w:rsid w:val="006B5054"/>
    <w:rsid w:val="006C35BB"/>
    <w:rsid w:val="006C7CDF"/>
    <w:rsid w:val="006D73DA"/>
    <w:rsid w:val="006E5309"/>
    <w:rsid w:val="006E55E0"/>
    <w:rsid w:val="0071025D"/>
    <w:rsid w:val="00712F6C"/>
    <w:rsid w:val="007255EA"/>
    <w:rsid w:val="007342E3"/>
    <w:rsid w:val="007524FE"/>
    <w:rsid w:val="0075369A"/>
    <w:rsid w:val="00756F0B"/>
    <w:rsid w:val="0075712C"/>
    <w:rsid w:val="00761D5C"/>
    <w:rsid w:val="00763748"/>
    <w:rsid w:val="00764DF6"/>
    <w:rsid w:val="00766BE2"/>
    <w:rsid w:val="0076777F"/>
    <w:rsid w:val="0077473F"/>
    <w:rsid w:val="00791C00"/>
    <w:rsid w:val="0079235A"/>
    <w:rsid w:val="00792FB3"/>
    <w:rsid w:val="007958CE"/>
    <w:rsid w:val="00795F0E"/>
    <w:rsid w:val="007B26CC"/>
    <w:rsid w:val="007C64C5"/>
    <w:rsid w:val="007D4A2C"/>
    <w:rsid w:val="007D5413"/>
    <w:rsid w:val="007E2CC3"/>
    <w:rsid w:val="00804E10"/>
    <w:rsid w:val="00804E87"/>
    <w:rsid w:val="00804FF4"/>
    <w:rsid w:val="00806372"/>
    <w:rsid w:val="00807756"/>
    <w:rsid w:val="008165A3"/>
    <w:rsid w:val="00816E5C"/>
    <w:rsid w:val="00837977"/>
    <w:rsid w:val="00841169"/>
    <w:rsid w:val="008461AD"/>
    <w:rsid w:val="008719B5"/>
    <w:rsid w:val="00871C19"/>
    <w:rsid w:val="00875090"/>
    <w:rsid w:val="00885480"/>
    <w:rsid w:val="008859FB"/>
    <w:rsid w:val="00890B76"/>
    <w:rsid w:val="008927E4"/>
    <w:rsid w:val="00893C65"/>
    <w:rsid w:val="008942BE"/>
    <w:rsid w:val="008A45E8"/>
    <w:rsid w:val="008C0F02"/>
    <w:rsid w:val="008C6AE2"/>
    <w:rsid w:val="008C7606"/>
    <w:rsid w:val="008D355E"/>
    <w:rsid w:val="008D3E55"/>
    <w:rsid w:val="008E0EA3"/>
    <w:rsid w:val="008F1CB6"/>
    <w:rsid w:val="008F366F"/>
    <w:rsid w:val="009071BA"/>
    <w:rsid w:val="00910EBD"/>
    <w:rsid w:val="0091623C"/>
    <w:rsid w:val="00925D8B"/>
    <w:rsid w:val="00932531"/>
    <w:rsid w:val="00933094"/>
    <w:rsid w:val="00934AD0"/>
    <w:rsid w:val="00941B1F"/>
    <w:rsid w:val="00942E3F"/>
    <w:rsid w:val="00944649"/>
    <w:rsid w:val="00951380"/>
    <w:rsid w:val="00955F83"/>
    <w:rsid w:val="0095761E"/>
    <w:rsid w:val="009739A5"/>
    <w:rsid w:val="00976503"/>
    <w:rsid w:val="00976C9A"/>
    <w:rsid w:val="00977864"/>
    <w:rsid w:val="00982788"/>
    <w:rsid w:val="00987B3F"/>
    <w:rsid w:val="00991849"/>
    <w:rsid w:val="009A4BCB"/>
    <w:rsid w:val="009B3C78"/>
    <w:rsid w:val="009C0244"/>
    <w:rsid w:val="009C3831"/>
    <w:rsid w:val="009E043D"/>
    <w:rsid w:val="009E2192"/>
    <w:rsid w:val="009E6921"/>
    <w:rsid w:val="009F1E65"/>
    <w:rsid w:val="009F5AC5"/>
    <w:rsid w:val="009F6390"/>
    <w:rsid w:val="00A034E6"/>
    <w:rsid w:val="00A06E6D"/>
    <w:rsid w:val="00A142EA"/>
    <w:rsid w:val="00A406BA"/>
    <w:rsid w:val="00A47A74"/>
    <w:rsid w:val="00A51F6A"/>
    <w:rsid w:val="00A64F45"/>
    <w:rsid w:val="00A725ED"/>
    <w:rsid w:val="00A72B7C"/>
    <w:rsid w:val="00A91A1D"/>
    <w:rsid w:val="00A9460C"/>
    <w:rsid w:val="00A96854"/>
    <w:rsid w:val="00AA4301"/>
    <w:rsid w:val="00AA5BFE"/>
    <w:rsid w:val="00AA707B"/>
    <w:rsid w:val="00AB3933"/>
    <w:rsid w:val="00AB3FD0"/>
    <w:rsid w:val="00AC0628"/>
    <w:rsid w:val="00AC2295"/>
    <w:rsid w:val="00AC514E"/>
    <w:rsid w:val="00AC5F82"/>
    <w:rsid w:val="00AE0420"/>
    <w:rsid w:val="00AE350C"/>
    <w:rsid w:val="00AE50E7"/>
    <w:rsid w:val="00AF5FB1"/>
    <w:rsid w:val="00AF7A40"/>
    <w:rsid w:val="00B304D3"/>
    <w:rsid w:val="00B30F13"/>
    <w:rsid w:val="00B3514A"/>
    <w:rsid w:val="00B429BD"/>
    <w:rsid w:val="00B503BA"/>
    <w:rsid w:val="00B600D5"/>
    <w:rsid w:val="00B64310"/>
    <w:rsid w:val="00B66EB6"/>
    <w:rsid w:val="00B674CA"/>
    <w:rsid w:val="00B75C4D"/>
    <w:rsid w:val="00B80C83"/>
    <w:rsid w:val="00BA2DA8"/>
    <w:rsid w:val="00BA324D"/>
    <w:rsid w:val="00BA34E4"/>
    <w:rsid w:val="00BA5466"/>
    <w:rsid w:val="00BA742F"/>
    <w:rsid w:val="00BB0046"/>
    <w:rsid w:val="00BB4D84"/>
    <w:rsid w:val="00BC2F57"/>
    <w:rsid w:val="00BC64E6"/>
    <w:rsid w:val="00BC71C8"/>
    <w:rsid w:val="00BC7722"/>
    <w:rsid w:val="00BC7DFD"/>
    <w:rsid w:val="00BD4986"/>
    <w:rsid w:val="00BD565B"/>
    <w:rsid w:val="00BE752C"/>
    <w:rsid w:val="00BF1730"/>
    <w:rsid w:val="00BF5E8B"/>
    <w:rsid w:val="00BF7487"/>
    <w:rsid w:val="00C27DE1"/>
    <w:rsid w:val="00C330AB"/>
    <w:rsid w:val="00C40F7A"/>
    <w:rsid w:val="00C429A9"/>
    <w:rsid w:val="00C42A80"/>
    <w:rsid w:val="00C436ED"/>
    <w:rsid w:val="00C77E5A"/>
    <w:rsid w:val="00C877A1"/>
    <w:rsid w:val="00C92F4C"/>
    <w:rsid w:val="00C95E3D"/>
    <w:rsid w:val="00CA058F"/>
    <w:rsid w:val="00CA0C35"/>
    <w:rsid w:val="00CA29F4"/>
    <w:rsid w:val="00CA77AB"/>
    <w:rsid w:val="00CC2FAD"/>
    <w:rsid w:val="00CC5FD7"/>
    <w:rsid w:val="00CC6B79"/>
    <w:rsid w:val="00CD0D34"/>
    <w:rsid w:val="00CD4638"/>
    <w:rsid w:val="00D0119B"/>
    <w:rsid w:val="00D02E80"/>
    <w:rsid w:val="00D02F2B"/>
    <w:rsid w:val="00D121E6"/>
    <w:rsid w:val="00D159B7"/>
    <w:rsid w:val="00D24F17"/>
    <w:rsid w:val="00D41863"/>
    <w:rsid w:val="00D504BE"/>
    <w:rsid w:val="00D61B6E"/>
    <w:rsid w:val="00D61EE8"/>
    <w:rsid w:val="00D631B9"/>
    <w:rsid w:val="00D6533D"/>
    <w:rsid w:val="00D774D2"/>
    <w:rsid w:val="00D77736"/>
    <w:rsid w:val="00D824F7"/>
    <w:rsid w:val="00D92DDA"/>
    <w:rsid w:val="00DA36AB"/>
    <w:rsid w:val="00DB2007"/>
    <w:rsid w:val="00DB7D82"/>
    <w:rsid w:val="00DC7969"/>
    <w:rsid w:val="00DD2FBF"/>
    <w:rsid w:val="00DD6C6C"/>
    <w:rsid w:val="00DE244E"/>
    <w:rsid w:val="00DE6133"/>
    <w:rsid w:val="00DE7BE8"/>
    <w:rsid w:val="00DF6163"/>
    <w:rsid w:val="00DF62F1"/>
    <w:rsid w:val="00DF7012"/>
    <w:rsid w:val="00E009AC"/>
    <w:rsid w:val="00E00AB8"/>
    <w:rsid w:val="00E05EB2"/>
    <w:rsid w:val="00E12B28"/>
    <w:rsid w:val="00E136A1"/>
    <w:rsid w:val="00E14104"/>
    <w:rsid w:val="00E24905"/>
    <w:rsid w:val="00E24F33"/>
    <w:rsid w:val="00E3368B"/>
    <w:rsid w:val="00E40864"/>
    <w:rsid w:val="00E57DCE"/>
    <w:rsid w:val="00E65C61"/>
    <w:rsid w:val="00E664A6"/>
    <w:rsid w:val="00E67EA5"/>
    <w:rsid w:val="00E71D39"/>
    <w:rsid w:val="00E72A04"/>
    <w:rsid w:val="00E75BFA"/>
    <w:rsid w:val="00E772F8"/>
    <w:rsid w:val="00E826B6"/>
    <w:rsid w:val="00E837EE"/>
    <w:rsid w:val="00E842D9"/>
    <w:rsid w:val="00E95042"/>
    <w:rsid w:val="00EA281A"/>
    <w:rsid w:val="00EA7090"/>
    <w:rsid w:val="00EA7349"/>
    <w:rsid w:val="00EB46D6"/>
    <w:rsid w:val="00EB6BC5"/>
    <w:rsid w:val="00EC57C0"/>
    <w:rsid w:val="00EC7D51"/>
    <w:rsid w:val="00ED4FAA"/>
    <w:rsid w:val="00ED5A13"/>
    <w:rsid w:val="00EE7134"/>
    <w:rsid w:val="00EF66E7"/>
    <w:rsid w:val="00EF7EFE"/>
    <w:rsid w:val="00F01121"/>
    <w:rsid w:val="00F07080"/>
    <w:rsid w:val="00F150A3"/>
    <w:rsid w:val="00F20347"/>
    <w:rsid w:val="00F257D7"/>
    <w:rsid w:val="00F31402"/>
    <w:rsid w:val="00F318DB"/>
    <w:rsid w:val="00F37A25"/>
    <w:rsid w:val="00F416BC"/>
    <w:rsid w:val="00F42A84"/>
    <w:rsid w:val="00F453F3"/>
    <w:rsid w:val="00F5338A"/>
    <w:rsid w:val="00F603EE"/>
    <w:rsid w:val="00F6323A"/>
    <w:rsid w:val="00F67A2F"/>
    <w:rsid w:val="00F722BC"/>
    <w:rsid w:val="00F72EC1"/>
    <w:rsid w:val="00F81219"/>
    <w:rsid w:val="00F82EB5"/>
    <w:rsid w:val="00F852F5"/>
    <w:rsid w:val="00F922FA"/>
    <w:rsid w:val="00F927CC"/>
    <w:rsid w:val="00FA2C42"/>
    <w:rsid w:val="00FA761D"/>
    <w:rsid w:val="00FB16C6"/>
    <w:rsid w:val="00FC1FE0"/>
    <w:rsid w:val="00FC2224"/>
    <w:rsid w:val="00FC3431"/>
    <w:rsid w:val="00FC529D"/>
    <w:rsid w:val="00FD3C08"/>
    <w:rsid w:val="00FE7A39"/>
    <w:rsid w:val="00FF6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PSC_Normal"/>
    <w:qFormat/>
    <w:rsid w:val="00CC2FAD"/>
    <w:pPr>
      <w:spacing w:before="60" w:after="60"/>
      <w:jc w:val="both"/>
    </w:pPr>
    <w:rPr>
      <w:rFonts w:ascii="Times" w:hAnsi="Times"/>
      <w:sz w:val="22"/>
    </w:rPr>
  </w:style>
  <w:style w:type="paragraph" w:styleId="Ttulo1">
    <w:name w:val="heading 1"/>
    <w:aliases w:val="PSC_Titulo_1"/>
    <w:basedOn w:val="Normal"/>
    <w:next w:val="Normal"/>
    <w:qFormat/>
    <w:rsid w:val="00CC2FAD"/>
    <w:pPr>
      <w:keepNext/>
      <w:numPr>
        <w:numId w:val="1"/>
      </w:numPr>
      <w:pBdr>
        <w:bottom w:val="single" w:sz="4" w:space="1" w:color="auto"/>
      </w:pBdr>
      <w:shd w:val="clear" w:color="auto" w:fill="FFFFFF"/>
      <w:spacing w:before="500" w:after="120"/>
      <w:ind w:left="431" w:hanging="431"/>
      <w:outlineLvl w:val="0"/>
    </w:pPr>
    <w:rPr>
      <w:rFonts w:ascii="Verdana" w:hAnsi="Verdana"/>
      <w:b/>
      <w:kern w:val="28"/>
    </w:rPr>
  </w:style>
  <w:style w:type="paragraph" w:styleId="Ttulo2">
    <w:name w:val="heading 2"/>
    <w:aliases w:val="PSC_Titulo_2"/>
    <w:basedOn w:val="Normal"/>
    <w:next w:val="Normal"/>
    <w:qFormat/>
    <w:rsid w:val="00CC2FAD"/>
    <w:pPr>
      <w:keepNext/>
      <w:numPr>
        <w:ilvl w:val="1"/>
        <w:numId w:val="2"/>
      </w:numPr>
      <w:spacing w:before="240"/>
      <w:outlineLvl w:val="1"/>
    </w:pPr>
    <w:rPr>
      <w:b/>
      <w:sz w:val="24"/>
    </w:rPr>
  </w:style>
  <w:style w:type="paragraph" w:styleId="Ttulo3">
    <w:name w:val="heading 3"/>
    <w:aliases w:val="PSC_Titulo_3"/>
    <w:basedOn w:val="Normal"/>
    <w:next w:val="Normal"/>
    <w:qFormat/>
    <w:rsid w:val="00CC2FAD"/>
    <w:pPr>
      <w:keepNext/>
      <w:numPr>
        <w:ilvl w:val="2"/>
        <w:numId w:val="3"/>
      </w:numPr>
      <w:spacing w:before="240"/>
      <w:outlineLvl w:val="2"/>
    </w:pPr>
    <w:rPr>
      <w:b/>
    </w:rPr>
  </w:style>
  <w:style w:type="paragraph" w:styleId="Ttulo4">
    <w:name w:val="heading 4"/>
    <w:aliases w:val="PSC_Titulo_4"/>
    <w:basedOn w:val="Normal"/>
    <w:next w:val="Normal"/>
    <w:qFormat/>
    <w:rsid w:val="00CC2FAD"/>
    <w:pPr>
      <w:keepNext/>
      <w:numPr>
        <w:ilvl w:val="3"/>
        <w:numId w:val="4"/>
      </w:numPr>
      <w:spacing w:before="240"/>
      <w:outlineLvl w:val="3"/>
    </w:pPr>
  </w:style>
  <w:style w:type="paragraph" w:styleId="Ttulo5">
    <w:name w:val="heading 5"/>
    <w:basedOn w:val="Normal"/>
    <w:next w:val="Normal"/>
    <w:qFormat/>
    <w:rsid w:val="00CC2FAD"/>
    <w:pPr>
      <w:numPr>
        <w:ilvl w:val="4"/>
        <w:numId w:val="5"/>
      </w:numPr>
      <w:spacing w:before="240"/>
      <w:outlineLvl w:val="4"/>
    </w:pPr>
    <w:rPr>
      <w:rFonts w:ascii="Arial" w:hAnsi="Arial"/>
    </w:rPr>
  </w:style>
  <w:style w:type="paragraph" w:styleId="Ttulo6">
    <w:name w:val="heading 6"/>
    <w:basedOn w:val="Normal"/>
    <w:next w:val="Normal"/>
    <w:qFormat/>
    <w:rsid w:val="00CC2FAD"/>
    <w:pPr>
      <w:numPr>
        <w:ilvl w:val="5"/>
        <w:numId w:val="6"/>
      </w:numPr>
      <w:spacing w:before="240"/>
      <w:outlineLvl w:val="5"/>
    </w:pPr>
    <w:rPr>
      <w:rFonts w:ascii="Arial" w:hAnsi="Arial"/>
    </w:rPr>
  </w:style>
  <w:style w:type="paragraph" w:styleId="Ttulo7">
    <w:name w:val="heading 7"/>
    <w:basedOn w:val="Normal"/>
    <w:next w:val="Normal"/>
    <w:qFormat/>
    <w:rsid w:val="00CC2FAD"/>
    <w:pPr>
      <w:numPr>
        <w:ilvl w:val="6"/>
        <w:numId w:val="7"/>
      </w:numPr>
      <w:spacing w:before="24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qFormat/>
    <w:rsid w:val="00CC2FAD"/>
    <w:pPr>
      <w:numPr>
        <w:ilvl w:val="7"/>
        <w:numId w:val="8"/>
      </w:numPr>
      <w:spacing w:before="240"/>
      <w:outlineLvl w:val="7"/>
    </w:pPr>
    <w:rPr>
      <w:rFonts w:ascii="Arial" w:hAnsi="Arial"/>
      <w:sz w:val="20"/>
    </w:rPr>
  </w:style>
  <w:style w:type="paragraph" w:styleId="Ttulo9">
    <w:name w:val="heading 9"/>
    <w:basedOn w:val="Normal"/>
    <w:next w:val="Normal"/>
    <w:qFormat/>
    <w:rsid w:val="00CC2FAD"/>
    <w:pPr>
      <w:numPr>
        <w:ilvl w:val="8"/>
        <w:numId w:val="9"/>
      </w:numPr>
      <w:spacing w:before="240"/>
      <w:outlineLvl w:val="8"/>
    </w:pPr>
    <w:rPr>
      <w:rFonts w:ascii="Arial" w:hAnsi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aliases w:val="PSC_Rodapé"/>
    <w:basedOn w:val="Normal"/>
    <w:rsid w:val="00CC2FAD"/>
    <w:pPr>
      <w:tabs>
        <w:tab w:val="center" w:pos="4153"/>
        <w:tab w:val="right" w:pos="8306"/>
      </w:tabs>
      <w:spacing w:after="0"/>
    </w:pPr>
    <w:rPr>
      <w:rFonts w:ascii="Arial" w:hAnsi="Arial"/>
      <w:sz w:val="16"/>
    </w:rPr>
  </w:style>
  <w:style w:type="paragraph" w:styleId="Cabealho">
    <w:name w:val="header"/>
    <w:basedOn w:val="Normal"/>
    <w:rsid w:val="00CC2FAD"/>
    <w:pPr>
      <w:tabs>
        <w:tab w:val="center" w:pos="4320"/>
        <w:tab w:val="right" w:pos="8640"/>
      </w:tabs>
    </w:pPr>
  </w:style>
  <w:style w:type="character" w:styleId="Hyperlink">
    <w:name w:val="Hyperlink"/>
    <w:aliases w:val="PSC_Hyperlink"/>
    <w:basedOn w:val="Fontepargpadro"/>
    <w:rsid w:val="00CC2FAD"/>
    <w:rPr>
      <w:color w:val="0000FF"/>
      <w:u w:val="single"/>
    </w:rPr>
  </w:style>
  <w:style w:type="character" w:styleId="Nmerodepgina">
    <w:name w:val="page number"/>
    <w:basedOn w:val="Fontepargpadro"/>
    <w:rsid w:val="00CC2FAD"/>
  </w:style>
  <w:style w:type="paragraph" w:customStyle="1" w:styleId="PSCComentarioTemplate">
    <w:name w:val="PSC_Comentario_Template"/>
    <w:basedOn w:val="Normal"/>
    <w:rsid w:val="00CC2FAD"/>
    <w:rPr>
      <w:i/>
    </w:rPr>
  </w:style>
  <w:style w:type="paragraph" w:customStyle="1" w:styleId="PSCLegenda">
    <w:name w:val="PSC_Legenda"/>
    <w:basedOn w:val="Normal"/>
    <w:rsid w:val="00CC2FAD"/>
    <w:pPr>
      <w:jc w:val="center"/>
    </w:pPr>
    <w:rPr>
      <w:rFonts w:ascii="Times New Roman" w:hAnsi="Times New Roman"/>
      <w:b/>
    </w:rPr>
  </w:style>
  <w:style w:type="paragraph" w:customStyle="1" w:styleId="PSCReferencia">
    <w:name w:val="PSC_Referencia"/>
    <w:basedOn w:val="Normal"/>
    <w:rsid w:val="00CC2FAD"/>
    <w:pPr>
      <w:numPr>
        <w:numId w:val="10"/>
      </w:numPr>
      <w:outlineLvl w:val="0"/>
    </w:pPr>
  </w:style>
  <w:style w:type="paragraph" w:customStyle="1" w:styleId="PSCRequisito">
    <w:name w:val="PSC_Requisito"/>
    <w:basedOn w:val="Normal"/>
    <w:autoRedefine/>
    <w:rsid w:val="00CC2FAD"/>
    <w:pPr>
      <w:pBdr>
        <w:top w:val="single" w:sz="4" w:space="1" w:color="auto"/>
        <w:bottom w:val="single" w:sz="4" w:space="1" w:color="auto"/>
      </w:pBdr>
      <w:jc w:val="center"/>
    </w:pPr>
    <w:rPr>
      <w:rFonts w:ascii="Verdana" w:hAnsi="Verdana"/>
      <w:b/>
      <w:sz w:val="20"/>
    </w:rPr>
  </w:style>
  <w:style w:type="paragraph" w:customStyle="1" w:styleId="PSCTabelaCabecalho">
    <w:name w:val="PSC_Tabela_Cabecalho"/>
    <w:basedOn w:val="Normal"/>
    <w:autoRedefine/>
    <w:rsid w:val="00CC2FAD"/>
    <w:pPr>
      <w:jc w:val="left"/>
    </w:pPr>
    <w:rPr>
      <w:rFonts w:ascii="Verdana" w:hAnsi="Verdana"/>
      <w:b/>
      <w:sz w:val="20"/>
    </w:rPr>
  </w:style>
  <w:style w:type="paragraph" w:customStyle="1" w:styleId="titulocapa">
    <w:name w:val="titulo_capa"/>
    <w:rsid w:val="00CC2FAD"/>
    <w:pPr>
      <w:ind w:hanging="547"/>
      <w:jc w:val="center"/>
    </w:pPr>
    <w:rPr>
      <w:rFonts w:ascii="Verdana" w:hAnsi="Verdana"/>
      <w:b/>
      <w:noProof/>
      <w:sz w:val="28"/>
    </w:rPr>
  </w:style>
  <w:style w:type="paragraph" w:customStyle="1" w:styleId="titulocapaprojeto">
    <w:name w:val="titulo_capa_projeto"/>
    <w:basedOn w:val="Normal"/>
    <w:rsid w:val="00CC2FAD"/>
    <w:pPr>
      <w:ind w:hanging="547"/>
      <w:jc w:val="center"/>
    </w:pPr>
    <w:rPr>
      <w:rFonts w:ascii="Verdana" w:hAnsi="Verdana"/>
      <w:color w:val="000000"/>
      <w:sz w:val="24"/>
    </w:rPr>
  </w:style>
  <w:style w:type="paragraph" w:customStyle="1" w:styleId="titulocapa2">
    <w:name w:val="titulo_capa2"/>
    <w:rsid w:val="00CC2FAD"/>
    <w:pPr>
      <w:ind w:hanging="547"/>
      <w:jc w:val="center"/>
    </w:pPr>
    <w:rPr>
      <w:rFonts w:ascii="Verdana" w:hAnsi="Verdana"/>
      <w:noProof/>
      <w:sz w:val="22"/>
    </w:rPr>
  </w:style>
  <w:style w:type="paragraph" w:styleId="Sumrio2">
    <w:name w:val="toc 2"/>
    <w:basedOn w:val="Normal"/>
    <w:next w:val="Normal"/>
    <w:autoRedefine/>
    <w:semiHidden/>
    <w:rsid w:val="00CC2FAD"/>
    <w:pPr>
      <w:spacing w:before="120" w:after="0"/>
      <w:ind w:left="220"/>
      <w:jc w:val="left"/>
    </w:pPr>
    <w:rPr>
      <w:b/>
    </w:rPr>
  </w:style>
  <w:style w:type="paragraph" w:styleId="Sumrio3">
    <w:name w:val="toc 3"/>
    <w:basedOn w:val="Normal"/>
    <w:next w:val="Normal"/>
    <w:autoRedefine/>
    <w:semiHidden/>
    <w:rsid w:val="00CC2FAD"/>
    <w:pPr>
      <w:spacing w:before="0" w:after="0"/>
      <w:ind w:left="440"/>
      <w:jc w:val="left"/>
    </w:pPr>
  </w:style>
  <w:style w:type="paragraph" w:styleId="Sumrio5">
    <w:name w:val="toc 5"/>
    <w:basedOn w:val="Normal"/>
    <w:next w:val="Normal"/>
    <w:autoRedefine/>
    <w:semiHidden/>
    <w:rsid w:val="00CC2FAD"/>
    <w:pPr>
      <w:spacing w:before="0" w:after="0"/>
      <w:ind w:left="880"/>
      <w:jc w:val="left"/>
    </w:pPr>
  </w:style>
  <w:style w:type="paragraph" w:styleId="Corpodetexto">
    <w:name w:val="Body Text"/>
    <w:basedOn w:val="Normal"/>
    <w:rsid w:val="00CC2FAD"/>
    <w:pPr>
      <w:jc w:val="center"/>
    </w:pPr>
  </w:style>
  <w:style w:type="paragraph" w:styleId="Sumrio1">
    <w:name w:val="toc 1"/>
    <w:basedOn w:val="Normal"/>
    <w:next w:val="Normal"/>
    <w:autoRedefine/>
    <w:semiHidden/>
    <w:rsid w:val="009F5AC5"/>
    <w:pPr>
      <w:spacing w:before="120" w:after="0"/>
      <w:jc w:val="left"/>
    </w:pPr>
    <w:rPr>
      <w:b/>
      <w:bCs/>
      <w:i/>
      <w:iCs/>
      <w:szCs w:val="28"/>
    </w:rPr>
  </w:style>
  <w:style w:type="paragraph" w:styleId="Sumrio6">
    <w:name w:val="toc 6"/>
    <w:basedOn w:val="Normal"/>
    <w:next w:val="Normal"/>
    <w:autoRedefine/>
    <w:semiHidden/>
    <w:rsid w:val="009F5AC5"/>
    <w:pPr>
      <w:spacing w:before="0" w:after="0"/>
      <w:ind w:left="1100"/>
      <w:jc w:val="left"/>
    </w:pPr>
    <w:rPr>
      <w:szCs w:val="24"/>
    </w:rPr>
  </w:style>
  <w:style w:type="paragraph" w:styleId="Sumrio9">
    <w:name w:val="toc 9"/>
    <w:basedOn w:val="Normal"/>
    <w:next w:val="Normal"/>
    <w:autoRedefine/>
    <w:semiHidden/>
    <w:rsid w:val="009F5AC5"/>
    <w:pPr>
      <w:spacing w:before="0" w:after="0"/>
      <w:ind w:left="1760"/>
      <w:jc w:val="left"/>
    </w:pPr>
    <w:rPr>
      <w:szCs w:val="24"/>
    </w:rPr>
  </w:style>
  <w:style w:type="table" w:styleId="Tabelacomgrade">
    <w:name w:val="Table Grid"/>
    <w:basedOn w:val="Tabelanormal"/>
    <w:rsid w:val="004D21A9"/>
    <w:pPr>
      <w:spacing w:before="60" w:after="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AC2295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qFormat/>
    <w:rsid w:val="004D5072"/>
    <w:rPr>
      <w:b/>
      <w:bCs/>
      <w:sz w:val="20"/>
    </w:rPr>
  </w:style>
  <w:style w:type="paragraph" w:customStyle="1" w:styleId="PSCLista">
    <w:name w:val="PSC_Lista"/>
    <w:basedOn w:val="Normal"/>
    <w:rsid w:val="0025459E"/>
    <w:pPr>
      <w:numPr>
        <w:numId w:val="24"/>
      </w:numPr>
    </w:pPr>
  </w:style>
  <w:style w:type="paragraph" w:styleId="MapadoDocumento">
    <w:name w:val="Document Map"/>
    <w:basedOn w:val="Normal"/>
    <w:semiHidden/>
    <w:rsid w:val="00E40864"/>
    <w:pPr>
      <w:shd w:val="clear" w:color="auto" w:fill="000080"/>
    </w:pPr>
    <w:rPr>
      <w:rFonts w:ascii="Tahoma" w:hAnsi="Tahoma" w:cs="Tahoma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B:\Dropbox\facol\2011.1\docs\DocumentoArquitetur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DocumentoArquitetura.dot</Template>
  <TotalTime>100</TotalTime>
  <Pages>1</Pages>
  <Words>4059</Words>
  <Characters>21924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do Documento de Arqutetura</vt:lpstr>
    </vt:vector>
  </TitlesOfParts>
  <Company>CESAR</Company>
  <LinksUpToDate>false</LinksUpToDate>
  <CharactersWithSpaces>25932</CharactersWithSpaces>
  <SharedDoc>false</SharedDoc>
  <HLinks>
    <vt:vector size="192" baseType="variant">
      <vt:variant>
        <vt:i4>1638450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_Toc174941312</vt:lpwstr>
      </vt:variant>
      <vt:variant>
        <vt:i4>1638450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_Toc174941311</vt:lpwstr>
      </vt:variant>
      <vt:variant>
        <vt:i4>1638450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_Toc174941310</vt:lpwstr>
      </vt:variant>
      <vt:variant>
        <vt:i4>1572914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_Toc174941309</vt:lpwstr>
      </vt:variant>
      <vt:variant>
        <vt:i4>1572914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_Toc174941308</vt:lpwstr>
      </vt:variant>
      <vt:variant>
        <vt:i4>1572914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_Toc174941307</vt:lpwstr>
      </vt:variant>
      <vt:variant>
        <vt:i4>1572914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_Toc174941306</vt:lpwstr>
      </vt:variant>
      <vt:variant>
        <vt:i4>1572914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_Toc174941305</vt:lpwstr>
      </vt:variant>
      <vt:variant>
        <vt:i4>1572914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_Toc174941304</vt:lpwstr>
      </vt:variant>
      <vt:variant>
        <vt:i4>1572914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_Toc174941303</vt:lpwstr>
      </vt:variant>
      <vt:variant>
        <vt:i4>1572914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_Toc174941302</vt:lpwstr>
      </vt:variant>
      <vt:variant>
        <vt:i4>1572914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_Toc174941301</vt:lpwstr>
      </vt:variant>
      <vt:variant>
        <vt:i4>1572914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_Toc174941300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_Toc174941299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_Toc174941298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_Toc174941297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_Toc174941296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_Toc174941295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_Toc174941294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_Toc174941293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_Toc174941292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_Toc174941291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_Toc174941290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_Toc174941289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_Toc174941288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_Toc174941287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_Toc174941286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_Toc174941285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_Toc174941284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_Toc174941283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_Toc174941282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_Toc174941281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do Documento de Arqutetura</dc:title>
  <dc:creator>helphinha</dc:creator>
  <cp:lastModifiedBy>PC01</cp:lastModifiedBy>
  <cp:revision>8</cp:revision>
  <cp:lastPrinted>1999-11-17T21:49:00Z</cp:lastPrinted>
  <dcterms:created xsi:type="dcterms:W3CDTF">2011-05-02T10:18:00Z</dcterms:created>
  <dcterms:modified xsi:type="dcterms:W3CDTF">2011-11-03T12:32:00Z</dcterms:modified>
</cp:coreProperties>
</file>